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8BDF2" w14:textId="04F7C035" w:rsidR="00226C5B" w:rsidRPr="00226C5B" w:rsidRDefault="00AE39D8" w:rsidP="00326102">
      <w:pPr>
        <w:pStyle w:val="VCAADocumentsubtitle"/>
      </w:pPr>
      <w:r>
        <w:t>Preparing for</w:t>
      </w:r>
      <w:r w:rsidR="00226C5B" w:rsidRPr="00C83199">
        <w:t xml:space="preserve"> bushfires</w:t>
      </w:r>
    </w:p>
    <w:p w14:paraId="6E8DD729" w14:textId="606871F2" w:rsidR="00AF5965" w:rsidRPr="00C83199" w:rsidRDefault="00AF5965" w:rsidP="00AF5965">
      <w:pPr>
        <w:pStyle w:val="VCAAHeading1"/>
      </w:pPr>
      <w:r>
        <w:t>Lesson: Investigating the importance of bushfire survival plans</w:t>
      </w:r>
    </w:p>
    <w:p w14:paraId="52842D84" w14:textId="21E82968" w:rsidR="00AF5965" w:rsidRDefault="00E708B8" w:rsidP="00AF5965">
      <w:pPr>
        <w:pStyle w:val="VCAAHeading2"/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40B3EA29" wp14:editId="7DEAE22A">
            <wp:simplePos x="0" y="0"/>
            <wp:positionH relativeFrom="column">
              <wp:posOffset>3896995</wp:posOffset>
            </wp:positionH>
            <wp:positionV relativeFrom="paragraph">
              <wp:posOffset>106045</wp:posOffset>
            </wp:positionV>
            <wp:extent cx="2402205" cy="1694815"/>
            <wp:effectExtent l="0" t="0" r="0" b="635"/>
            <wp:wrapSquare wrapText="bothSides"/>
            <wp:docPr id="1" name="Picture 1" descr="Family gathering up leaves from the ground in their 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965">
        <w:t>Overview</w:t>
      </w:r>
    </w:p>
    <w:p w14:paraId="33D2F0E7" w14:textId="2E9BE5FF" w:rsidR="00AF5965" w:rsidRPr="00AD3B69" w:rsidRDefault="00AF5965" w:rsidP="00AF5965">
      <w:pPr>
        <w:pStyle w:val="VCAAbody"/>
      </w:pPr>
      <w:r>
        <w:rPr>
          <w:b/>
        </w:rPr>
        <w:t>Curriculum</w:t>
      </w:r>
      <w:r w:rsidRPr="00226C5B">
        <w:rPr>
          <w:b/>
        </w:rPr>
        <w:t xml:space="preserve"> levels:</w:t>
      </w:r>
      <w:r>
        <w:t xml:space="preserve"> 5 and 6 </w:t>
      </w:r>
    </w:p>
    <w:p w14:paraId="3E70A07D" w14:textId="77777777" w:rsidR="00AF5965" w:rsidRPr="00226C5B" w:rsidRDefault="00AF5965" w:rsidP="00AF5965">
      <w:pPr>
        <w:pStyle w:val="VCAAbody"/>
      </w:pPr>
      <w:r w:rsidRPr="00860259">
        <w:rPr>
          <w:b/>
          <w:lang w:val="en-AU"/>
        </w:rPr>
        <w:t>Time:</w:t>
      </w:r>
      <w:r>
        <w:rPr>
          <w:lang w:val="en-AU"/>
        </w:rPr>
        <w:t xml:space="preserve"> 50 minutes (approximately)</w:t>
      </w:r>
    </w:p>
    <w:p w14:paraId="01C9BBB2" w14:textId="77777777" w:rsidR="00AF5965" w:rsidRPr="00860259" w:rsidRDefault="00AF5965" w:rsidP="00AF5965">
      <w:pPr>
        <w:pStyle w:val="VCAAbody"/>
        <w:spacing w:before="0"/>
        <w:rPr>
          <w:b/>
          <w:lang w:val="en-AU"/>
        </w:rPr>
      </w:pPr>
      <w:r>
        <w:rPr>
          <w:b/>
          <w:lang w:val="en-AU"/>
        </w:rPr>
        <w:t>Links to the Victorian Curriculum F–10</w:t>
      </w:r>
      <w:r w:rsidRPr="00860259">
        <w:rPr>
          <w:b/>
          <w:lang w:val="en-AU"/>
        </w:rPr>
        <w:t xml:space="preserve">: </w:t>
      </w:r>
    </w:p>
    <w:p w14:paraId="33325ECD" w14:textId="77777777" w:rsidR="00AF5965" w:rsidRDefault="00AF5965" w:rsidP="00AF5965">
      <w:pPr>
        <w:pStyle w:val="VCAAbody"/>
        <w:rPr>
          <w:lang w:val="en-AU"/>
        </w:rPr>
      </w:pPr>
      <w:r w:rsidRPr="00FB48C3">
        <w:t>Geography</w:t>
      </w:r>
      <w:r>
        <w:t>,</w:t>
      </w:r>
      <w:r>
        <w:rPr>
          <w:lang w:val="en-AU"/>
        </w:rPr>
        <w:t xml:space="preserve"> Levels 5 and 6</w:t>
      </w:r>
    </w:p>
    <w:p w14:paraId="2E6BAEB9" w14:textId="77777777" w:rsidR="00AF5965" w:rsidRPr="00FB48C3" w:rsidRDefault="00AF5965" w:rsidP="00AF5965">
      <w:pPr>
        <w:pStyle w:val="VCAAcontentdescription"/>
      </w:pPr>
      <w:r w:rsidRPr="00FB48C3">
        <w:t>Geographical Knowledge</w:t>
      </w:r>
    </w:p>
    <w:p w14:paraId="741ACE4A" w14:textId="77777777" w:rsidR="00AF5965" w:rsidRPr="00FB48C3" w:rsidRDefault="00AF5965" w:rsidP="00AF5965">
      <w:pPr>
        <w:pStyle w:val="VCAAcontentdescription"/>
      </w:pPr>
      <w:r w:rsidRPr="00FB48C3">
        <w:t>Impacts of bushfires or floods on environments and communities, and how people can respond </w:t>
      </w:r>
      <w:hyperlink r:id="rId12" w:tooltip="View elaborations and additional details of VCGGK095" w:history="1">
        <w:r w:rsidRPr="00FB48C3">
          <w:rPr>
            <w:rStyle w:val="Hyperlink"/>
          </w:rPr>
          <w:t>(VCGGK095</w:t>
        </w:r>
        <w:r w:rsidRPr="00FB48C3">
          <w:rPr>
            <w:rStyle w:val="Hyperlink"/>
            <w:color w:val="auto"/>
            <w:u w:val="none"/>
          </w:rPr>
          <w:t>)</w:t>
        </w:r>
      </w:hyperlink>
    </w:p>
    <w:p w14:paraId="4368D9FB" w14:textId="77777777" w:rsidR="00AF5965" w:rsidRPr="00FB48C3" w:rsidRDefault="00AF5965" w:rsidP="00AF5965">
      <w:pPr>
        <w:pStyle w:val="VCAAbody"/>
      </w:pPr>
      <w:r w:rsidRPr="00FB48C3">
        <w:t>Science</w:t>
      </w:r>
      <w:r>
        <w:t>,</w:t>
      </w:r>
      <w:r w:rsidRPr="00FB48C3">
        <w:t xml:space="preserve"> Levels 5 and 6</w:t>
      </w:r>
    </w:p>
    <w:p w14:paraId="287F37A5" w14:textId="77777777" w:rsidR="00AF5965" w:rsidRPr="00FB48C3" w:rsidRDefault="00AF5965" w:rsidP="00AF5965">
      <w:pPr>
        <w:pStyle w:val="VCAAcontentdescription"/>
      </w:pPr>
      <w:r w:rsidRPr="00FB48C3">
        <w:t>Science Understanding</w:t>
      </w:r>
    </w:p>
    <w:p w14:paraId="33867707" w14:textId="77777777" w:rsidR="00AF5965" w:rsidRPr="00FB48C3" w:rsidRDefault="00AF5965" w:rsidP="00AF5965">
      <w:pPr>
        <w:pStyle w:val="VCAAcontentdescription"/>
      </w:pPr>
      <w:r w:rsidRPr="00FB48C3">
        <w:t>Scientific understandings, discoveries and inventions are used to inform personal and community decisions and to solve problems that directly affect people’s lives </w:t>
      </w:r>
      <w:hyperlink r:id="rId13" w:tooltip="View elaborations and additional details of VCSSU073" w:history="1">
        <w:r w:rsidRPr="00FB48C3">
          <w:rPr>
            <w:rStyle w:val="Hyperlink"/>
            <w:color w:val="auto"/>
            <w:u w:val="none"/>
          </w:rPr>
          <w:t>(</w:t>
        </w:r>
        <w:r w:rsidRPr="00FB48C3">
          <w:rPr>
            <w:rStyle w:val="Hyperlink"/>
          </w:rPr>
          <w:t>VCSSU073</w:t>
        </w:r>
        <w:r w:rsidRPr="00FB48C3">
          <w:rPr>
            <w:rStyle w:val="Hyperlink"/>
            <w:color w:val="auto"/>
            <w:u w:val="none"/>
          </w:rPr>
          <w:t>)</w:t>
        </w:r>
      </w:hyperlink>
    </w:p>
    <w:p w14:paraId="48912953" w14:textId="77777777" w:rsidR="00AF5965" w:rsidRPr="00FB48C3" w:rsidRDefault="00AF5965" w:rsidP="00AF5965">
      <w:pPr>
        <w:pStyle w:val="VCAAbody"/>
      </w:pPr>
      <w:r w:rsidRPr="00FB48C3">
        <w:t>English</w:t>
      </w:r>
      <w:r>
        <w:t>,</w:t>
      </w:r>
      <w:r w:rsidRPr="00FB48C3">
        <w:t xml:space="preserve"> Level 5</w:t>
      </w:r>
    </w:p>
    <w:p w14:paraId="03EB3092" w14:textId="77777777" w:rsidR="00AF5965" w:rsidRPr="00FB48C3" w:rsidRDefault="00AF5965" w:rsidP="00AF5965">
      <w:pPr>
        <w:pStyle w:val="VCAAcontentdescription"/>
      </w:pPr>
      <w:r w:rsidRPr="00FB48C3">
        <w:t>Reading and Viewing</w:t>
      </w:r>
    </w:p>
    <w:p w14:paraId="70B2F53A" w14:textId="77777777" w:rsidR="00AF5965" w:rsidRPr="00FB48C3" w:rsidRDefault="00AF5965" w:rsidP="00AF5965">
      <w:pPr>
        <w:pStyle w:val="VCAAcontentdescription"/>
      </w:pPr>
      <w:r w:rsidRPr="00FB48C3">
        <w:t xml:space="preserve">Use comprehension strategies to </w:t>
      </w:r>
      <w:proofErr w:type="spellStart"/>
      <w:r w:rsidRPr="00FB48C3">
        <w:t>analyse</w:t>
      </w:r>
      <w:proofErr w:type="spellEnd"/>
      <w:r w:rsidRPr="00FB48C3">
        <w:t xml:space="preserve"> information, integrating and linking ideas from a variety of print and digital sources</w:t>
      </w:r>
      <w:r>
        <w:t xml:space="preserve"> </w:t>
      </w:r>
      <w:hyperlink r:id="rId14" w:tooltip="View elaborations and additional details of VCELY319" w:history="1">
        <w:r w:rsidRPr="00FB48C3">
          <w:rPr>
            <w:rStyle w:val="Hyperlink"/>
            <w:color w:val="auto"/>
            <w:u w:val="none"/>
          </w:rPr>
          <w:t>(</w:t>
        </w:r>
        <w:r w:rsidRPr="00FB48C3">
          <w:rPr>
            <w:rStyle w:val="Hyperlink"/>
          </w:rPr>
          <w:t>VCELY319</w:t>
        </w:r>
        <w:r w:rsidRPr="00FB48C3">
          <w:rPr>
            <w:rStyle w:val="Hyperlink"/>
            <w:color w:val="auto"/>
            <w:u w:val="none"/>
          </w:rPr>
          <w:t>)</w:t>
        </w:r>
      </w:hyperlink>
    </w:p>
    <w:p w14:paraId="1C76A803" w14:textId="77777777" w:rsidR="00AF5965" w:rsidRPr="00FB48C3" w:rsidRDefault="00AF5965" w:rsidP="00AF5965">
      <w:pPr>
        <w:pStyle w:val="VCAAbody"/>
      </w:pPr>
      <w:r w:rsidRPr="00FB48C3">
        <w:t>Drama</w:t>
      </w:r>
      <w:r>
        <w:t>,</w:t>
      </w:r>
      <w:r w:rsidRPr="00FB48C3">
        <w:t xml:space="preserve"> Levels 5 and 6</w:t>
      </w:r>
    </w:p>
    <w:p w14:paraId="0F182AF9" w14:textId="77777777" w:rsidR="00AF5965" w:rsidRPr="00FB48C3" w:rsidRDefault="00AF5965" w:rsidP="00AF5965">
      <w:pPr>
        <w:pStyle w:val="VCAAcontentdescription"/>
      </w:pPr>
      <w:r w:rsidRPr="00FB48C3">
        <w:t>Explore and Express Ideas</w:t>
      </w:r>
    </w:p>
    <w:p w14:paraId="2D35488F" w14:textId="77777777" w:rsidR="00AF5965" w:rsidRPr="00FB48C3" w:rsidRDefault="00AF5965" w:rsidP="00AF5965">
      <w:pPr>
        <w:pStyle w:val="VCAAcontentdescription"/>
      </w:pPr>
      <w:r w:rsidRPr="00FB48C3">
        <w:t>Explore dramatic action, empathy and space in improvisations, play-building and scripted drama, to develop characters and situations </w:t>
      </w:r>
      <w:hyperlink r:id="rId15" w:tooltip="View elaborations and additional details of VCADRE029" w:history="1">
        <w:r w:rsidRPr="00FB48C3">
          <w:rPr>
            <w:rStyle w:val="Hyperlink"/>
            <w:color w:val="auto"/>
            <w:u w:val="none"/>
          </w:rPr>
          <w:t>(</w:t>
        </w:r>
        <w:r w:rsidRPr="00ED05EE">
          <w:rPr>
            <w:rStyle w:val="Hyperlink"/>
          </w:rPr>
          <w:t>VCADRE029</w:t>
        </w:r>
        <w:r w:rsidRPr="00FB48C3">
          <w:rPr>
            <w:rStyle w:val="Hyperlink"/>
            <w:color w:val="auto"/>
            <w:u w:val="none"/>
          </w:rPr>
          <w:t>)</w:t>
        </w:r>
      </w:hyperlink>
    </w:p>
    <w:p w14:paraId="702D4EF8" w14:textId="77777777" w:rsidR="00AF5965" w:rsidRPr="00226C5B" w:rsidRDefault="00AF5965" w:rsidP="00AF5965">
      <w:pPr>
        <w:pStyle w:val="VCAAbody"/>
        <w:rPr>
          <w:b/>
        </w:rPr>
      </w:pPr>
      <w:r w:rsidRPr="00226C5B">
        <w:rPr>
          <w:b/>
        </w:rPr>
        <w:t xml:space="preserve">Learning intention: </w:t>
      </w:r>
    </w:p>
    <w:p w14:paraId="153B62B4" w14:textId="77777777" w:rsidR="00AF5965" w:rsidRDefault="00AF5965" w:rsidP="00AF5965">
      <w:pPr>
        <w:pStyle w:val="VCAAbody"/>
      </w:pPr>
      <w:bookmarkStart w:id="0" w:name="_GoBack"/>
      <w:r w:rsidRPr="007E7234">
        <w:t xml:space="preserve">Students </w:t>
      </w:r>
      <w:r>
        <w:t>discover</w:t>
      </w:r>
      <w:r w:rsidRPr="007E7234">
        <w:t xml:space="preserve"> the importance of developing a bushfire survival plan as an essential part of preparing for the bushfire season</w:t>
      </w:r>
      <w:r>
        <w:t xml:space="preserve"> for </w:t>
      </w:r>
      <w:r w:rsidRPr="007E7234">
        <w:t>families in bushfire</w:t>
      </w:r>
      <w:r>
        <w:t>-</w:t>
      </w:r>
      <w:r w:rsidRPr="007E7234">
        <w:t xml:space="preserve">prone areas. Students </w:t>
      </w:r>
      <w:r>
        <w:t>also</w:t>
      </w:r>
      <w:r w:rsidRPr="007E7234">
        <w:t xml:space="preserve"> learn the specific components that need to be inclu</w:t>
      </w:r>
      <w:r>
        <w:t>ded in a bushfire survival plan</w:t>
      </w:r>
      <w:r w:rsidRPr="002520F0">
        <w:t>, and how every member of a family can be part of the plan.</w:t>
      </w:r>
    </w:p>
    <w:bookmarkEnd w:id="0"/>
    <w:p w14:paraId="2246485E" w14:textId="77777777" w:rsidR="00AF5965" w:rsidRPr="00226C5B" w:rsidRDefault="00AF5965" w:rsidP="00AF5965">
      <w:pPr>
        <w:pStyle w:val="VCAAbody"/>
        <w:rPr>
          <w:b/>
        </w:rPr>
      </w:pPr>
      <w:r w:rsidRPr="00226C5B">
        <w:rPr>
          <w:b/>
        </w:rPr>
        <w:t xml:space="preserve">Suggested resources: </w:t>
      </w:r>
    </w:p>
    <w:p w14:paraId="7D5301BB" w14:textId="77777777" w:rsidR="00AF5965" w:rsidRPr="00D30B84" w:rsidRDefault="00AF5965" w:rsidP="00AF5965">
      <w:pPr>
        <w:pStyle w:val="VCAAbullet"/>
        <w:numPr>
          <w:ilvl w:val="0"/>
          <w:numId w:val="11"/>
        </w:numPr>
        <w:tabs>
          <w:tab w:val="clear" w:pos="425"/>
          <w:tab w:val="left" w:pos="0"/>
        </w:tabs>
        <w:spacing w:before="120" w:after="0"/>
        <w:rPr>
          <w:lang w:val="en-AU"/>
        </w:rPr>
      </w:pPr>
      <w:r w:rsidRPr="00D30B84">
        <w:rPr>
          <w:lang w:val="en-AU"/>
        </w:rPr>
        <w:t>Whiteboard, IWB or poster paper</w:t>
      </w:r>
      <w:r>
        <w:rPr>
          <w:lang w:val="en-AU"/>
        </w:rPr>
        <w:t>, and appropriate markers</w:t>
      </w:r>
    </w:p>
    <w:p w14:paraId="74765CFD" w14:textId="77777777" w:rsidR="00AF5965" w:rsidRPr="00D30B84" w:rsidRDefault="00AF5965" w:rsidP="00AF5965">
      <w:pPr>
        <w:pStyle w:val="VCAAbullet"/>
        <w:numPr>
          <w:ilvl w:val="0"/>
          <w:numId w:val="11"/>
        </w:numPr>
        <w:tabs>
          <w:tab w:val="clear" w:pos="425"/>
          <w:tab w:val="left" w:pos="0"/>
        </w:tabs>
        <w:spacing w:before="120" w:after="0"/>
        <w:rPr>
          <w:lang w:val="en-AU"/>
        </w:rPr>
      </w:pPr>
      <w:r w:rsidRPr="00D30B84">
        <w:rPr>
          <w:rFonts w:eastAsia="Calibri"/>
          <w:lang w:val="en-AU"/>
        </w:rPr>
        <w:t>Materials as selected for recording student responses</w:t>
      </w:r>
      <w:r>
        <w:rPr>
          <w:rFonts w:eastAsia="Calibri"/>
          <w:lang w:val="en-AU"/>
        </w:rPr>
        <w:t>,</w:t>
      </w:r>
      <w:r w:rsidRPr="00D30B84">
        <w:rPr>
          <w:rFonts w:eastAsia="Calibri"/>
          <w:lang w:val="en-AU"/>
        </w:rPr>
        <w:t xml:space="preserve"> </w:t>
      </w:r>
      <w:r>
        <w:rPr>
          <w:rFonts w:eastAsia="Calibri"/>
          <w:lang w:val="en-AU"/>
        </w:rPr>
        <w:t>e</w:t>
      </w:r>
      <w:r w:rsidRPr="00D30B84">
        <w:rPr>
          <w:rFonts w:eastAsia="Calibri"/>
          <w:lang w:val="en-AU"/>
        </w:rPr>
        <w:t>.g. workbooks and markers, tablets, recording devices</w:t>
      </w:r>
    </w:p>
    <w:p w14:paraId="7BDA5210" w14:textId="77777777" w:rsidR="00AF5965" w:rsidRPr="00D30B84" w:rsidRDefault="00AF5965" w:rsidP="00AF5965">
      <w:pPr>
        <w:pStyle w:val="VCAAbullet"/>
        <w:numPr>
          <w:ilvl w:val="0"/>
          <w:numId w:val="11"/>
        </w:numPr>
        <w:tabs>
          <w:tab w:val="clear" w:pos="425"/>
          <w:tab w:val="left" w:pos="0"/>
        </w:tabs>
        <w:spacing w:before="120" w:after="0"/>
        <w:rPr>
          <w:lang w:val="en-AU"/>
        </w:rPr>
      </w:pPr>
      <w:r w:rsidRPr="00D30B84">
        <w:rPr>
          <w:lang w:val="en-AU"/>
        </w:rPr>
        <w:t xml:space="preserve">Student workbooks or paper </w:t>
      </w:r>
    </w:p>
    <w:p w14:paraId="018B2F45" w14:textId="77777777" w:rsidR="00AF5965" w:rsidRPr="00D30B84" w:rsidRDefault="00AF5965" w:rsidP="00AF5965">
      <w:pPr>
        <w:pStyle w:val="VCAAbullet"/>
        <w:numPr>
          <w:ilvl w:val="0"/>
          <w:numId w:val="11"/>
        </w:numPr>
        <w:tabs>
          <w:tab w:val="clear" w:pos="425"/>
          <w:tab w:val="left" w:pos="0"/>
        </w:tabs>
        <w:spacing w:before="120" w:after="0"/>
        <w:rPr>
          <w:rFonts w:cstheme="minorHAnsi"/>
          <w:lang w:val="en-AU"/>
        </w:rPr>
      </w:pPr>
      <w:r w:rsidRPr="00D30B84">
        <w:rPr>
          <w:lang w:val="en-AU"/>
        </w:rPr>
        <w:t>Pens, pencils or markers</w:t>
      </w:r>
    </w:p>
    <w:p w14:paraId="66CEF0FA" w14:textId="63C08EA6" w:rsidR="00AF5965" w:rsidRPr="00AF5965" w:rsidRDefault="00AF5965" w:rsidP="00AF5965">
      <w:pPr>
        <w:pStyle w:val="VCAAbullet"/>
        <w:numPr>
          <w:ilvl w:val="0"/>
          <w:numId w:val="11"/>
        </w:numPr>
        <w:tabs>
          <w:tab w:val="clear" w:pos="425"/>
          <w:tab w:val="left" w:pos="0"/>
        </w:tabs>
        <w:spacing w:before="120" w:after="0"/>
        <w:rPr>
          <w:rFonts w:cstheme="minorHAnsi"/>
          <w:lang w:val="en-AU"/>
        </w:rPr>
      </w:pPr>
      <w:r w:rsidRPr="00F70AC2">
        <w:lastRenderedPageBreak/>
        <w:t xml:space="preserve">Online resources such as the images and linked resources listed in the </w:t>
      </w:r>
      <w:hyperlink r:id="rId16" w:history="1">
        <w:r w:rsidRPr="00F70AC2">
          <w:rPr>
            <w:rStyle w:val="Hyperlink"/>
          </w:rPr>
          <w:t>Resources</w:t>
        </w:r>
      </w:hyperlink>
      <w:r w:rsidRPr="00F70AC2">
        <w:t xml:space="preserve"> section of the </w:t>
      </w:r>
      <w:r>
        <w:t xml:space="preserve">VCAA </w:t>
      </w:r>
      <w:r w:rsidRPr="00F70AC2">
        <w:t>Bushfire Education web</w:t>
      </w:r>
      <w:r>
        <w:t>pages</w:t>
      </w:r>
    </w:p>
    <w:p w14:paraId="2BFF9F02" w14:textId="77777777" w:rsidR="00AF5965" w:rsidRPr="00860259" w:rsidRDefault="00AF5965" w:rsidP="00AF5965">
      <w:pPr>
        <w:pStyle w:val="VCAAHeading1"/>
      </w:pPr>
      <w:r w:rsidRPr="00860259">
        <w:t>Activities</w:t>
      </w:r>
    </w:p>
    <w:p w14:paraId="0883D0B1" w14:textId="77777777" w:rsidR="00AF5965" w:rsidRPr="00574E25" w:rsidRDefault="00AF5965" w:rsidP="00AF5965">
      <w:pPr>
        <w:pStyle w:val="VCAAHeading2"/>
      </w:pPr>
      <w:r w:rsidRPr="00860259">
        <w:t>Starting</w:t>
      </w:r>
    </w:p>
    <w:p w14:paraId="43E9DC49" w14:textId="77777777" w:rsidR="00AF5965" w:rsidRPr="00D30B84" w:rsidRDefault="00AF5965" w:rsidP="00AF5965">
      <w:pPr>
        <w:pStyle w:val="VCAAbody"/>
        <w:rPr>
          <w:lang w:val="en-AU"/>
        </w:rPr>
      </w:pPr>
      <w:r>
        <w:rPr>
          <w:lang w:val="en-AU"/>
        </w:rPr>
        <w:t>As a class, r</w:t>
      </w:r>
      <w:r w:rsidRPr="00D30B84">
        <w:rPr>
          <w:lang w:val="en-AU"/>
        </w:rPr>
        <w:t xml:space="preserve">ead and review </w:t>
      </w:r>
      <w:r>
        <w:rPr>
          <w:lang w:val="en-AU"/>
        </w:rPr>
        <w:t>the</w:t>
      </w:r>
      <w:r w:rsidRPr="00D30B84">
        <w:rPr>
          <w:lang w:val="en-AU"/>
        </w:rPr>
        <w:t xml:space="preserve"> </w:t>
      </w:r>
      <w:r>
        <w:rPr>
          <w:lang w:val="en-AU"/>
        </w:rPr>
        <w:t>‘</w:t>
      </w:r>
      <w:r w:rsidRPr="00D30B84">
        <w:rPr>
          <w:lang w:val="en-AU"/>
        </w:rPr>
        <w:t>Am I at risk?</w:t>
      </w:r>
      <w:r>
        <w:rPr>
          <w:lang w:val="en-AU"/>
        </w:rPr>
        <w:t>’</w:t>
      </w:r>
      <w:r w:rsidRPr="00D30B84">
        <w:rPr>
          <w:lang w:val="en-AU"/>
        </w:rPr>
        <w:t xml:space="preserve"> section in </w:t>
      </w:r>
      <w:r w:rsidRPr="00EF4D5E">
        <w:t>the CFA</w:t>
      </w:r>
      <w:r>
        <w:t>’</w:t>
      </w:r>
      <w:r w:rsidRPr="00EF4D5E">
        <w:t xml:space="preserve">s </w:t>
      </w:r>
      <w:hyperlink r:id="rId17" w:tgtFrame="_blank" w:history="1">
        <w:r w:rsidRPr="00D64F80">
          <w:rPr>
            <w:rStyle w:val="Hyperlink"/>
          </w:rPr>
          <w:t>Fire Ready Kit</w:t>
        </w:r>
        <w:r w:rsidRPr="00D64F80">
          <w:rPr>
            <w:rStyle w:val="Hyperlink"/>
            <w:lang w:val="en-AU"/>
          </w:rPr>
          <w:t>, </w:t>
        </w:r>
      </w:hyperlink>
      <w:r w:rsidRPr="00D30B84">
        <w:rPr>
          <w:lang w:val="en-AU"/>
        </w:rPr>
        <w:t xml:space="preserve">which emphasises that all types of houses in different environments are vulnerable to bushfires. </w:t>
      </w:r>
    </w:p>
    <w:p w14:paraId="7DB4A905" w14:textId="77777777" w:rsidR="00AF5965" w:rsidRPr="00F70AC2" w:rsidRDefault="00AF5965" w:rsidP="00AF5965">
      <w:pPr>
        <w:pStyle w:val="VCAAbody"/>
      </w:pPr>
      <w:r w:rsidRPr="00D30B84">
        <w:rPr>
          <w:lang w:val="en-AU"/>
        </w:rPr>
        <w:t xml:space="preserve">Discuss:  </w:t>
      </w:r>
    </w:p>
    <w:p w14:paraId="16C5101E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What is a bushfire survival plan?</w:t>
      </w:r>
    </w:p>
    <w:p w14:paraId="21080693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Why is it important?</w:t>
      </w:r>
    </w:p>
    <w:p w14:paraId="4BF0E74E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Who should be part of this plan?</w:t>
      </w:r>
    </w:p>
    <w:p w14:paraId="73E67420" w14:textId="77777777" w:rsidR="00AF5965" w:rsidRPr="00E26A94" w:rsidRDefault="00AF5965" w:rsidP="00AF5965">
      <w:pPr>
        <w:pStyle w:val="VCAAbody"/>
      </w:pPr>
      <w:r w:rsidRPr="00D30B84">
        <w:rPr>
          <w:lang w:val="en-AU"/>
        </w:rPr>
        <w:t>Refer to the</w:t>
      </w:r>
      <w:r w:rsidRPr="00E26A94">
        <w:t xml:space="preserve"> CFA</w:t>
      </w:r>
      <w:r>
        <w:t>’</w:t>
      </w:r>
      <w:r w:rsidRPr="00E26A94">
        <w:t xml:space="preserve">s </w:t>
      </w:r>
      <w:hyperlink r:id="rId18" w:tgtFrame="_blank" w:history="1">
        <w:r w:rsidRPr="00D64F80">
          <w:rPr>
            <w:rStyle w:val="Hyperlink"/>
          </w:rPr>
          <w:t>Fire Ready Kit</w:t>
        </w:r>
      </w:hyperlink>
      <w:r w:rsidRPr="00E26A94">
        <w:t xml:space="preserve"> to identify the phases for planning:</w:t>
      </w:r>
    </w:p>
    <w:p w14:paraId="6B01D2D4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Actions leading up to the bushfire season</w:t>
      </w:r>
    </w:p>
    <w:p w14:paraId="4001FBBD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Actions during bushfire season</w:t>
      </w:r>
    </w:p>
    <w:p w14:paraId="27234AB8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Actions leading up to high</w:t>
      </w:r>
      <w:r>
        <w:t xml:space="preserve"> fire-</w:t>
      </w:r>
      <w:r w:rsidRPr="00F70AC2">
        <w:t>risk days</w:t>
      </w:r>
    </w:p>
    <w:p w14:paraId="0FF62C25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Actions on fire</w:t>
      </w:r>
      <w:r>
        <w:t>-</w:t>
      </w:r>
      <w:r w:rsidRPr="00F70AC2">
        <w:t>risk days</w:t>
      </w:r>
    </w:p>
    <w:p w14:paraId="72083CDD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 xml:space="preserve">Ask students: </w:t>
      </w:r>
    </w:p>
    <w:p w14:paraId="4113D7AE" w14:textId="77777777" w:rsidR="00AF5965" w:rsidRPr="00D30B84" w:rsidRDefault="00AF5965" w:rsidP="00AF5965">
      <w:pPr>
        <w:pStyle w:val="VCAAbullet"/>
        <w:spacing w:before="120" w:after="120"/>
        <w:ind w:left="360" w:hanging="360"/>
      </w:pPr>
      <w:r w:rsidRPr="00D30B84">
        <w:t xml:space="preserve">Why has the CFA supplied a planning kit rather than a definite set of instructions? </w:t>
      </w:r>
    </w:p>
    <w:p w14:paraId="31460F8B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 xml:space="preserve">Make </w:t>
      </w:r>
      <w:r>
        <w:rPr>
          <w:lang w:val="en-AU"/>
        </w:rPr>
        <w:t>e</w:t>
      </w:r>
      <w:r w:rsidRPr="00D30B84">
        <w:rPr>
          <w:lang w:val="en-AU"/>
        </w:rPr>
        <w:t xml:space="preserve">xplicit: </w:t>
      </w:r>
    </w:p>
    <w:p w14:paraId="67CF1F76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The CFA recommends that people leave early as the safest option to protect people.</w:t>
      </w:r>
    </w:p>
    <w:p w14:paraId="0FF6D527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Bushfire survival plans need to be specific to</w:t>
      </w:r>
      <w:r>
        <w:t xml:space="preserve"> a</w:t>
      </w:r>
      <w:r w:rsidRPr="00F70AC2">
        <w:t xml:space="preserve"> particular location and circumstances. </w:t>
      </w:r>
    </w:p>
    <w:p w14:paraId="0B5BE022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It is important to understand what your local risk is – bushfire, grassfire or coastal and scrub fire.</w:t>
      </w:r>
    </w:p>
    <w:p w14:paraId="5EB23D36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529D09" wp14:editId="3D02F51E">
                <wp:simplePos x="0" y="0"/>
                <wp:positionH relativeFrom="column">
                  <wp:posOffset>146050</wp:posOffset>
                </wp:positionH>
                <wp:positionV relativeFrom="paragraph">
                  <wp:posOffset>369570</wp:posOffset>
                </wp:positionV>
                <wp:extent cx="4953635" cy="3044825"/>
                <wp:effectExtent l="0" t="0" r="0" b="3175"/>
                <wp:wrapTopAndBottom/>
                <wp:docPr id="5" name="Group 5" descr="Two adults and two children sittting around a table, preparing their bushfire survival pl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636" cy="3044829"/>
                          <a:chOff x="0" y="0"/>
                          <a:chExt cx="3849005" cy="24098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www.bushfireeducation.vic.edu.au/verve/_resources/109_cfapix1264634_web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3580" y="2133600"/>
                            <a:ext cx="1495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ADB7B" w14:textId="77777777" w:rsidR="00AF5965" w:rsidRPr="00AB3737" w:rsidRDefault="00AF5965" w:rsidP="00F83C0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B3737">
                                <w:rPr>
                                  <w:sz w:val="16"/>
                                  <w:szCs w:val="16"/>
                                </w:rPr>
                                <w:t xml:space="preserve">Image </w:t>
                              </w:r>
                              <w:r w:rsidRPr="00AB373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courtesy</w:t>
                              </w:r>
                              <w:r w:rsidRPr="001D5C22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B373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CFA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29D09" id="Group 5" o:spid="_x0000_s1026" alt="Two adults and two children sittting around a table, preparing their bushfire survival plan" style="position:absolute;left:0;text-align:left;margin-left:11.5pt;margin-top:29.1pt;width:390.05pt;height:239.75pt;z-index:251660288;mso-width-relative:margin;mso-height-relative:margin" coordsize="38490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www.bushfireeducation.vic.edu.au/verve/_resources/109_cfapix1264634_web.jpg" style="position:absolute;width:32099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">
                  <v:imagedata r:id="rId20" o:title="109_cfapix1264634_we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535;top:21336;width:1495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3C5ADB7B" w14:textId="77777777" w:rsidR="00AF5965" w:rsidRPr="00AB3737" w:rsidRDefault="00AF5965" w:rsidP="00F83C00">
                        <w:pPr>
                          <w:rPr>
                            <w:sz w:val="16"/>
                            <w:szCs w:val="16"/>
                          </w:rPr>
                        </w:pPr>
                        <w:r w:rsidRPr="00AB3737">
                          <w:rPr>
                            <w:sz w:val="16"/>
                            <w:szCs w:val="16"/>
                          </w:rPr>
                          <w:t xml:space="preserve">Image </w:t>
                        </w:r>
                        <w:r w:rsidRPr="00AB373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courtesy</w:t>
                        </w:r>
                        <w:r w:rsidRPr="001D5C22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AB373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CFA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F70AC2">
        <w:t>Bushfire preparation needs to be done in consultation with the whole family.</w:t>
      </w:r>
    </w:p>
    <w:p w14:paraId="77448643" w14:textId="77777777" w:rsidR="00AF5965" w:rsidRDefault="00AF5965">
      <w:pPr>
        <w:rPr>
          <w:rFonts w:ascii="Arial" w:hAnsi="Arial" w:cs="Arial"/>
          <w:color w:val="0F7EB4"/>
          <w:sz w:val="40"/>
          <w:szCs w:val="28"/>
        </w:rPr>
      </w:pPr>
      <w:r>
        <w:br w:type="page"/>
      </w:r>
    </w:p>
    <w:p w14:paraId="76E317AE" w14:textId="6265D260" w:rsidR="00AF5965" w:rsidRPr="00860259" w:rsidRDefault="00AF5965" w:rsidP="00AF5965">
      <w:pPr>
        <w:pStyle w:val="VCAAHeading2"/>
      </w:pPr>
      <w:r w:rsidRPr="00860259">
        <w:lastRenderedPageBreak/>
        <w:t>Exploring</w:t>
      </w:r>
    </w:p>
    <w:p w14:paraId="011070F7" w14:textId="77777777" w:rsidR="00AF5965" w:rsidRPr="00D30B84" w:rsidRDefault="00AF5965" w:rsidP="00AF5965">
      <w:pPr>
        <w:pStyle w:val="VCAAHeading3"/>
      </w:pPr>
      <w:r w:rsidRPr="00D30B84">
        <w:t>Hypothetical case study</w:t>
      </w:r>
    </w:p>
    <w:p w14:paraId="6ECA65DB" w14:textId="77777777" w:rsidR="00AF5965" w:rsidRPr="002871EB" w:rsidRDefault="00AF5965" w:rsidP="00AF5965">
      <w:pPr>
        <w:pStyle w:val="VCAAnumbering"/>
        <w:spacing w:before="120" w:after="120"/>
      </w:pPr>
      <w:r w:rsidRPr="002871EB">
        <w:t xml:space="preserve">Plan the characters </w:t>
      </w:r>
    </w:p>
    <w:p w14:paraId="65B27041" w14:textId="77777777" w:rsidR="00AF5965" w:rsidRPr="00D30B84" w:rsidRDefault="00AF5965" w:rsidP="00AF5965">
      <w:pPr>
        <w:pStyle w:val="VCAAbody"/>
        <w:rPr>
          <w:lang w:val="en-AU"/>
        </w:rPr>
      </w:pPr>
      <w:r w:rsidRPr="00F70AC2">
        <w:t>Divide</w:t>
      </w:r>
      <w:r w:rsidRPr="00D30B84">
        <w:rPr>
          <w:lang w:val="en-AU"/>
        </w:rPr>
        <w:t xml:space="preserve"> the class into five groups</w:t>
      </w:r>
      <w:r>
        <w:rPr>
          <w:lang w:val="en-AU"/>
        </w:rPr>
        <w:t>, and</w:t>
      </w:r>
      <w:r w:rsidRPr="00D30B84">
        <w:rPr>
          <w:lang w:val="en-AU"/>
        </w:rPr>
        <w:t xml:space="preserve"> </w:t>
      </w:r>
      <w:r>
        <w:rPr>
          <w:lang w:val="en-AU"/>
        </w:rPr>
        <w:t>g</w:t>
      </w:r>
      <w:r w:rsidRPr="00D30B84">
        <w:rPr>
          <w:lang w:val="en-AU"/>
        </w:rPr>
        <w:t>ive each group a copy of ‘</w:t>
      </w:r>
      <w:hyperlink r:id="rId21" w:history="1">
        <w:r w:rsidRPr="00DA56FC">
          <w:rPr>
            <w:rStyle w:val="Hyperlink"/>
          </w:rPr>
          <w:t>Meet the McIntosh family</w:t>
        </w:r>
      </w:hyperlink>
      <w:r w:rsidRPr="00D30B84">
        <w:rPr>
          <w:lang w:val="en-AU"/>
        </w:rPr>
        <w:t>’</w:t>
      </w:r>
      <w:r>
        <w:rPr>
          <w:lang w:val="en-AU"/>
        </w:rPr>
        <w:t>, which has bac</w:t>
      </w:r>
      <w:r w:rsidRPr="00D30B84">
        <w:rPr>
          <w:lang w:val="en-AU"/>
        </w:rPr>
        <w:t>kground information about the McIntosh family</w:t>
      </w:r>
      <w:r>
        <w:rPr>
          <w:lang w:val="en-AU"/>
        </w:rPr>
        <w:t xml:space="preserve">. Allocate a member of the McIntosh family to each group. </w:t>
      </w:r>
      <w:r w:rsidRPr="00D30B84">
        <w:rPr>
          <w:lang w:val="en-AU"/>
        </w:rPr>
        <w:t>All students should read this background information and use it to build their group</w:t>
      </w:r>
      <w:r>
        <w:rPr>
          <w:lang w:val="en-AU"/>
        </w:rPr>
        <w:t>’</w:t>
      </w:r>
      <w:r w:rsidRPr="00D30B84">
        <w:rPr>
          <w:lang w:val="en-AU"/>
        </w:rPr>
        <w:t>s allocated character. The character should have a personality and individual priorities to discuss when creating a bushfire survival plan with the rest of the family. Once the character has been developed, one member of the group will play that character in the family discussion about developing a bushfire survival plan.</w:t>
      </w:r>
    </w:p>
    <w:p w14:paraId="09894FFF" w14:textId="77777777" w:rsidR="00AF5965" w:rsidRPr="00D30B84" w:rsidRDefault="00AF5965" w:rsidP="00AF5965">
      <w:pPr>
        <w:pStyle w:val="VCAAbody"/>
        <w:spacing w:after="0"/>
        <w:rPr>
          <w:lang w:val="en-AU"/>
        </w:rPr>
      </w:pPr>
      <w:r w:rsidRPr="00D30B84">
        <w:rPr>
          <w:lang w:val="en-AU"/>
        </w:rPr>
        <w:t xml:space="preserve">After all groups have created their </w:t>
      </w:r>
      <w:r>
        <w:rPr>
          <w:lang w:val="en-AU"/>
        </w:rPr>
        <w:t>characters</w:t>
      </w:r>
      <w:r w:rsidRPr="00D30B84">
        <w:rPr>
          <w:lang w:val="en-AU"/>
        </w:rPr>
        <w:t xml:space="preserve">, assemble the five students (one from each group) assigned to play </w:t>
      </w:r>
      <w:r>
        <w:rPr>
          <w:lang w:val="en-AU"/>
        </w:rPr>
        <w:t>their</w:t>
      </w:r>
      <w:r w:rsidRPr="00D30B84">
        <w:rPr>
          <w:lang w:val="en-AU"/>
        </w:rPr>
        <w:t xml:space="preserve"> character </w:t>
      </w:r>
      <w:r>
        <w:rPr>
          <w:lang w:val="en-AU"/>
        </w:rPr>
        <w:t>in</w:t>
      </w:r>
      <w:r w:rsidRPr="00D30B84">
        <w:rPr>
          <w:lang w:val="en-AU"/>
        </w:rPr>
        <w:t xml:space="preserve"> the class role</w:t>
      </w:r>
      <w:r>
        <w:rPr>
          <w:lang w:val="en-AU"/>
        </w:rPr>
        <w:t>-</w:t>
      </w:r>
      <w:r w:rsidRPr="00D30B84">
        <w:rPr>
          <w:lang w:val="en-AU"/>
        </w:rPr>
        <w:t xml:space="preserve">play. Allow </w:t>
      </w:r>
      <w:r>
        <w:rPr>
          <w:lang w:val="en-AU"/>
        </w:rPr>
        <w:t xml:space="preserve">these students </w:t>
      </w:r>
      <w:r w:rsidRPr="00D30B84">
        <w:rPr>
          <w:lang w:val="en-AU"/>
        </w:rPr>
        <w:t xml:space="preserve">some time away from the class to introduce their character to the rest of the </w:t>
      </w:r>
      <w:r>
        <w:rPr>
          <w:lang w:val="en-AU"/>
        </w:rPr>
        <w:t>‘</w:t>
      </w:r>
      <w:r w:rsidRPr="00D30B84">
        <w:rPr>
          <w:lang w:val="en-AU"/>
        </w:rPr>
        <w:t>family</w:t>
      </w:r>
      <w:r>
        <w:rPr>
          <w:lang w:val="en-AU"/>
        </w:rPr>
        <w:t>’,</w:t>
      </w:r>
      <w:r w:rsidRPr="00D30B84">
        <w:rPr>
          <w:lang w:val="en-AU"/>
        </w:rPr>
        <w:t xml:space="preserve"> to ensure that the family members </w:t>
      </w:r>
      <w:r>
        <w:rPr>
          <w:lang w:val="en-AU"/>
        </w:rPr>
        <w:t>‘</w:t>
      </w:r>
      <w:r w:rsidRPr="00D30B84">
        <w:rPr>
          <w:lang w:val="en-AU"/>
        </w:rPr>
        <w:t>know</w:t>
      </w:r>
      <w:r>
        <w:rPr>
          <w:lang w:val="en-AU"/>
        </w:rPr>
        <w:t>’</w:t>
      </w:r>
      <w:r w:rsidRPr="00D30B84">
        <w:rPr>
          <w:lang w:val="en-AU"/>
        </w:rPr>
        <w:t xml:space="preserve"> each other.</w:t>
      </w:r>
    </w:p>
    <w:p w14:paraId="73CEB011" w14:textId="77777777" w:rsidR="00AF5965" w:rsidRPr="000C1C40" w:rsidRDefault="00AF5965" w:rsidP="00AF5965">
      <w:pPr>
        <w:pStyle w:val="VCAAnumbering"/>
        <w:spacing w:before="120" w:after="120"/>
      </w:pPr>
      <w:r w:rsidRPr="000C1C40">
        <w:t xml:space="preserve">Allocate roles as </w:t>
      </w:r>
      <w:r>
        <w:t>o</w:t>
      </w:r>
      <w:r w:rsidRPr="000C1C40">
        <w:t>bservers</w:t>
      </w:r>
    </w:p>
    <w:p w14:paraId="5B45727C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 xml:space="preserve">Brief the rest of the class on their role as observers. </w:t>
      </w:r>
      <w:r>
        <w:rPr>
          <w:lang w:val="en-AU"/>
        </w:rPr>
        <w:t>Explain</w:t>
      </w:r>
      <w:r w:rsidRPr="00D30B84">
        <w:rPr>
          <w:lang w:val="en-AU"/>
        </w:rPr>
        <w:t xml:space="preserve"> that their task is to check if the family is including </w:t>
      </w:r>
      <w:r>
        <w:rPr>
          <w:lang w:val="en-AU"/>
        </w:rPr>
        <w:t xml:space="preserve">the </w:t>
      </w:r>
      <w:r w:rsidRPr="00D30B84">
        <w:rPr>
          <w:lang w:val="en-AU"/>
        </w:rPr>
        <w:t xml:space="preserve">key steps and components of a bushfire survival plan. Give each student a copy of the </w:t>
      </w:r>
      <w:r>
        <w:rPr>
          <w:lang w:val="en-AU"/>
        </w:rPr>
        <w:t>‘</w:t>
      </w:r>
      <w:hyperlink r:id="rId22" w:history="1">
        <w:r w:rsidRPr="003E3D8E">
          <w:rPr>
            <w:rStyle w:val="Hyperlink"/>
          </w:rPr>
          <w:t>Checklist for observers</w:t>
        </w:r>
      </w:hyperlink>
      <w:r>
        <w:rPr>
          <w:lang w:val="en-AU"/>
        </w:rPr>
        <w:t xml:space="preserve">’ </w:t>
      </w:r>
      <w:r w:rsidRPr="00D30B84">
        <w:rPr>
          <w:lang w:val="en-AU"/>
        </w:rPr>
        <w:t xml:space="preserve">and, using the checklist as a guide, </w:t>
      </w:r>
      <w:r>
        <w:rPr>
          <w:lang w:val="en-AU"/>
        </w:rPr>
        <w:t xml:space="preserve">briefly </w:t>
      </w:r>
      <w:r w:rsidRPr="00D30B84">
        <w:rPr>
          <w:lang w:val="en-AU"/>
        </w:rPr>
        <w:t>explain what they might be looking for.</w:t>
      </w:r>
    </w:p>
    <w:p w14:paraId="1245F80F" w14:textId="77777777" w:rsidR="00AF5965" w:rsidRPr="003E3D8E" w:rsidRDefault="00AF5965" w:rsidP="00AF5965">
      <w:pPr>
        <w:pStyle w:val="VCAAnumbering"/>
        <w:spacing w:before="120" w:after="120"/>
      </w:pPr>
      <w:r w:rsidRPr="003E3D8E">
        <w:t>Role</w:t>
      </w:r>
      <w:r>
        <w:t>-p</w:t>
      </w:r>
      <w:r w:rsidRPr="003E3D8E">
        <w:t xml:space="preserve">lay the family creating their bushfire survival plan </w:t>
      </w:r>
    </w:p>
    <w:p w14:paraId="214A1857" w14:textId="77777777" w:rsidR="00AF5965" w:rsidRPr="00D30B84" w:rsidRDefault="00AF5965" w:rsidP="00AF5965">
      <w:pPr>
        <w:pStyle w:val="VCAAbody"/>
        <w:rPr>
          <w:lang w:val="en-AU"/>
        </w:rPr>
      </w:pPr>
      <w:r w:rsidRPr="00F70AC2">
        <w:t>Bring</w:t>
      </w:r>
      <w:r w:rsidRPr="00D30B84">
        <w:rPr>
          <w:lang w:val="en-AU"/>
        </w:rPr>
        <w:t xml:space="preserve"> the family characters before the class and set the scene for the role-play</w:t>
      </w:r>
      <w:r>
        <w:rPr>
          <w:lang w:val="en-AU"/>
        </w:rPr>
        <w:t>.</w:t>
      </w:r>
      <w:r w:rsidRPr="00D30B84">
        <w:rPr>
          <w:lang w:val="en-AU"/>
        </w:rPr>
        <w:t xml:space="preserve"> </w:t>
      </w:r>
      <w:r>
        <w:rPr>
          <w:lang w:val="en-AU"/>
        </w:rPr>
        <w:t>E</w:t>
      </w:r>
      <w:r w:rsidRPr="00D30B84">
        <w:rPr>
          <w:lang w:val="en-AU"/>
        </w:rPr>
        <w:t xml:space="preserve">xplain that the father has read about the need for families to have a bushfire survival plan, </w:t>
      </w:r>
      <w:r>
        <w:rPr>
          <w:lang w:val="en-AU"/>
        </w:rPr>
        <w:t>and</w:t>
      </w:r>
      <w:r w:rsidRPr="00D30B84">
        <w:rPr>
          <w:lang w:val="en-AU"/>
        </w:rPr>
        <w:t xml:space="preserve"> has called the family together around the kitchen table. Tell the actors that they have a certain amount of time (e.g. 15 minutes) to spontaneously role-play</w:t>
      </w:r>
      <w:r>
        <w:rPr>
          <w:lang w:val="en-AU"/>
        </w:rPr>
        <w:t xml:space="preserve"> the scene</w:t>
      </w:r>
      <w:r w:rsidRPr="00D30B84">
        <w:rPr>
          <w:lang w:val="en-AU"/>
        </w:rPr>
        <w:t xml:space="preserve">. The father begins the role-play with the following statement: </w:t>
      </w:r>
      <w:r>
        <w:rPr>
          <w:lang w:val="en-AU"/>
        </w:rPr>
        <w:t>‘</w:t>
      </w:r>
      <w:r w:rsidRPr="00D30B84">
        <w:rPr>
          <w:lang w:val="en-AU"/>
        </w:rPr>
        <w:t>I have been reading information from the CFA, and they say we should have a bushfire survival plan well before the bushfire season. It</w:t>
      </w:r>
      <w:r>
        <w:rPr>
          <w:lang w:val="en-AU"/>
        </w:rPr>
        <w:t>’s June now. S</w:t>
      </w:r>
      <w:r w:rsidRPr="00D30B84">
        <w:rPr>
          <w:lang w:val="en-AU"/>
        </w:rPr>
        <w:t>hould we give it a go?</w:t>
      </w:r>
      <w:r>
        <w:rPr>
          <w:lang w:val="en-AU"/>
        </w:rPr>
        <w:t>’</w:t>
      </w:r>
    </w:p>
    <w:p w14:paraId="3294809F" w14:textId="77777777" w:rsidR="00AF5965" w:rsidRPr="00D30B84" w:rsidRDefault="00AF5965" w:rsidP="00AF5965">
      <w:pPr>
        <w:pStyle w:val="VCAAbody"/>
        <w:rPr>
          <w:lang w:val="en-AU"/>
        </w:rPr>
      </w:pPr>
      <w:r w:rsidRPr="00F70AC2">
        <w:t>Once</w:t>
      </w:r>
      <w:r w:rsidRPr="00D30B84">
        <w:rPr>
          <w:lang w:val="en-AU"/>
        </w:rPr>
        <w:t xml:space="preserve"> time for the role-play has elapsed, call a halt</w:t>
      </w:r>
      <w:r>
        <w:rPr>
          <w:lang w:val="en-AU"/>
        </w:rPr>
        <w:t>,</w:t>
      </w:r>
      <w:r w:rsidRPr="00D30B84">
        <w:rPr>
          <w:lang w:val="en-AU"/>
        </w:rPr>
        <w:t xml:space="preserve"> no matter what stage the action has reached. </w:t>
      </w:r>
    </w:p>
    <w:p w14:paraId="06172463" w14:textId="77777777" w:rsidR="00AF5965" w:rsidRPr="00860259" w:rsidRDefault="00AF5965" w:rsidP="00AF5965">
      <w:pPr>
        <w:pStyle w:val="VCAAHeading2"/>
      </w:pPr>
      <w:r w:rsidRPr="00860259">
        <w:t>Bringing it together</w:t>
      </w:r>
    </w:p>
    <w:p w14:paraId="40DBAE86" w14:textId="77777777" w:rsidR="00AF5965" w:rsidRPr="00C16A52" w:rsidRDefault="00AF5965" w:rsidP="00AF5965">
      <w:pPr>
        <w:pStyle w:val="VCAAHeading3"/>
      </w:pPr>
      <w:r w:rsidRPr="00C16A52">
        <w:t xml:space="preserve">Role-play evaluation and discussion </w:t>
      </w:r>
    </w:p>
    <w:p w14:paraId="46C32C3C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 xml:space="preserve">Ask the audience for </w:t>
      </w:r>
      <w:r w:rsidRPr="00F70AC2">
        <w:t>their</w:t>
      </w:r>
      <w:r w:rsidRPr="00D30B84">
        <w:rPr>
          <w:lang w:val="en-AU"/>
        </w:rPr>
        <w:t xml:space="preserve"> observations about: </w:t>
      </w:r>
    </w:p>
    <w:p w14:paraId="4884E6AB" w14:textId="77777777" w:rsidR="00AF5965" w:rsidRPr="00D30B84" w:rsidRDefault="00AF5965" w:rsidP="00AF5965">
      <w:pPr>
        <w:pStyle w:val="VCAAbullet"/>
        <w:spacing w:before="120" w:after="120"/>
        <w:ind w:left="360" w:hanging="360"/>
      </w:pPr>
      <w:r w:rsidRPr="00D30B84">
        <w:t>any perceived problems in the process</w:t>
      </w:r>
    </w:p>
    <w:p w14:paraId="2D92050A" w14:textId="77777777" w:rsidR="00AF5965" w:rsidRPr="00D30B84" w:rsidRDefault="00AF5965" w:rsidP="00AF5965">
      <w:pPr>
        <w:pStyle w:val="VCAAbullet"/>
        <w:spacing w:before="120" w:after="120"/>
        <w:ind w:left="360" w:hanging="360"/>
      </w:pPr>
      <w:r w:rsidRPr="00D30B84">
        <w:t>major omissions of important considerations</w:t>
      </w:r>
    </w:p>
    <w:p w14:paraId="55D81F15" w14:textId="77777777" w:rsidR="00AF5965" w:rsidRPr="00D30B84" w:rsidRDefault="00AF5965" w:rsidP="00AF5965">
      <w:pPr>
        <w:pStyle w:val="VCAAbullet"/>
        <w:spacing w:before="120" w:after="120"/>
        <w:ind w:left="360" w:hanging="360"/>
      </w:pPr>
      <w:r w:rsidRPr="00D30B84">
        <w:t>questionable decisions made</w:t>
      </w:r>
    </w:p>
    <w:p w14:paraId="5F2D4949" w14:textId="77777777" w:rsidR="00AF5965" w:rsidRPr="00D30B84" w:rsidRDefault="00AF5965" w:rsidP="00AF5965">
      <w:pPr>
        <w:pStyle w:val="VCAAbullet"/>
        <w:spacing w:before="120" w:after="120"/>
        <w:ind w:left="360" w:hanging="360"/>
      </w:pPr>
      <w:r w:rsidRPr="00D30B84">
        <w:t>whether the family has addressed the major components of a bushfire survival plan</w:t>
      </w:r>
      <w:r>
        <w:t>.</w:t>
      </w:r>
    </w:p>
    <w:p w14:paraId="67615B7F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>The five role-players can also contribute to the discussion. Ensure that they differentiate between the characters and themselves</w:t>
      </w:r>
      <w:r>
        <w:rPr>
          <w:lang w:val="en-AU"/>
        </w:rPr>
        <w:t>,</w:t>
      </w:r>
      <w:r w:rsidRPr="00D30B84">
        <w:rPr>
          <w:lang w:val="en-AU"/>
        </w:rPr>
        <w:t xml:space="preserve"> and that they understand that criticism of a character</w:t>
      </w:r>
      <w:r>
        <w:rPr>
          <w:lang w:val="en-AU"/>
        </w:rPr>
        <w:t>’</w:t>
      </w:r>
      <w:r w:rsidRPr="00D30B84">
        <w:rPr>
          <w:lang w:val="en-AU"/>
        </w:rPr>
        <w:t>s part or position in the role-play is not a personal criticism.</w:t>
      </w:r>
    </w:p>
    <w:p w14:paraId="1CFFF925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>Ensure the</w:t>
      </w:r>
      <w:r>
        <w:rPr>
          <w:lang w:val="en-AU"/>
        </w:rPr>
        <w:t xml:space="preserve"> following</w:t>
      </w:r>
      <w:r w:rsidRPr="00D30B84">
        <w:rPr>
          <w:lang w:val="en-AU"/>
        </w:rPr>
        <w:t xml:space="preserve"> key ideas are addressed during the discussion:</w:t>
      </w:r>
    </w:p>
    <w:p w14:paraId="2305CA66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the responsibilities of individuals</w:t>
      </w:r>
    </w:p>
    <w:p w14:paraId="3032693F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planning for all four phases of bushfire preparation</w:t>
      </w:r>
    </w:p>
    <w:p w14:paraId="18FC6696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the family’s decision to leave early or defend their property and how this decision was made</w:t>
      </w:r>
    </w:p>
    <w:p w14:paraId="25F85406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the triggers for leaving</w:t>
      </w:r>
    </w:p>
    <w:p w14:paraId="42BC2141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items to take if they leave (Has the family left out any essential items or taken any non-essentials?)</w:t>
      </w:r>
    </w:p>
    <w:p w14:paraId="4654817F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lastRenderedPageBreak/>
        <w:t>getting help from organisations such as the CFA (e.g. property assessments), or from local groups such as the Community Fireguard Group</w:t>
      </w:r>
    </w:p>
    <w:p w14:paraId="32F8B888" w14:textId="77777777" w:rsidR="00AF5965" w:rsidRPr="00F70AC2" w:rsidRDefault="00AF5965" w:rsidP="00AF5965">
      <w:pPr>
        <w:pStyle w:val="VCAAbullet"/>
        <w:spacing w:before="120" w:after="120"/>
        <w:ind w:left="360" w:hanging="360"/>
      </w:pPr>
      <w:r w:rsidRPr="00F70AC2">
        <w:t>information the family still needs to find out.</w:t>
      </w:r>
    </w:p>
    <w:p w14:paraId="0ACC199E" w14:textId="77777777" w:rsidR="00AF5965" w:rsidRPr="00860259" w:rsidRDefault="00AF5965" w:rsidP="00AF5965">
      <w:pPr>
        <w:pStyle w:val="VCAAHeading2"/>
      </w:pPr>
      <w:r w:rsidRPr="00860259">
        <w:t>Extending</w:t>
      </w:r>
    </w:p>
    <w:p w14:paraId="52FF7E91" w14:textId="77777777" w:rsidR="00AF5965" w:rsidRPr="00D30B84" w:rsidRDefault="00AF5965" w:rsidP="00AF5965">
      <w:pPr>
        <w:pStyle w:val="VCAAHeading3"/>
      </w:pPr>
      <w:r w:rsidRPr="00D30B84">
        <w:t xml:space="preserve">Developing a bushfire survival plan </w:t>
      </w:r>
    </w:p>
    <w:p w14:paraId="2EA7550C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 xml:space="preserve">Divide </w:t>
      </w:r>
      <w:r w:rsidRPr="00F70AC2">
        <w:t>students</w:t>
      </w:r>
      <w:r w:rsidRPr="00D30B84">
        <w:rPr>
          <w:lang w:val="en-AU"/>
        </w:rPr>
        <w:t xml:space="preserve"> into small groups and have them use the role-play and discuss the CFA</w:t>
      </w:r>
      <w:r>
        <w:rPr>
          <w:lang w:val="en-AU"/>
        </w:rPr>
        <w:t>’s</w:t>
      </w:r>
      <w:r w:rsidRPr="00D30B84">
        <w:rPr>
          <w:lang w:val="en-AU"/>
        </w:rPr>
        <w:t xml:space="preserve"> </w:t>
      </w:r>
      <w:r>
        <w:rPr>
          <w:lang w:val="en-AU"/>
        </w:rPr>
        <w:t>‘</w:t>
      </w:r>
      <w:hyperlink r:id="rId23" w:history="1">
        <w:r w:rsidRPr="008B09C9">
          <w:rPr>
            <w:rStyle w:val="Hyperlink"/>
          </w:rPr>
          <w:t>Leaving Early: Bushfire Survival Planning Template</w:t>
        </w:r>
      </w:hyperlink>
      <w:r>
        <w:rPr>
          <w:lang w:val="en-AU"/>
        </w:rPr>
        <w:t xml:space="preserve">’ </w:t>
      </w:r>
      <w:r w:rsidRPr="00D30B84">
        <w:rPr>
          <w:lang w:val="en-AU"/>
        </w:rPr>
        <w:t>as the basis for developing a practical bushfire survival plan for the McIntosh family.</w:t>
      </w:r>
    </w:p>
    <w:p w14:paraId="64767510" w14:textId="77777777" w:rsidR="00AF5965" w:rsidRPr="00D30B84" w:rsidRDefault="00AF5965" w:rsidP="00AF5965">
      <w:pPr>
        <w:pStyle w:val="VCAAbody"/>
        <w:rPr>
          <w:lang w:val="en-AU"/>
        </w:rPr>
      </w:pPr>
      <w:r w:rsidRPr="00D30B84">
        <w:rPr>
          <w:lang w:val="en-AU"/>
        </w:rPr>
        <w:t xml:space="preserve">Groups </w:t>
      </w:r>
      <w:r w:rsidRPr="00F70AC2">
        <w:t>will</w:t>
      </w:r>
      <w:r w:rsidRPr="00D30B84">
        <w:rPr>
          <w:lang w:val="en-AU"/>
        </w:rPr>
        <w:t xml:space="preserve"> make their own decisions on whether the McIntosh family </w:t>
      </w:r>
      <w:r>
        <w:rPr>
          <w:lang w:val="en-AU"/>
        </w:rPr>
        <w:t>should</w:t>
      </w:r>
      <w:r w:rsidRPr="00D30B84">
        <w:rPr>
          <w:lang w:val="en-AU"/>
        </w:rPr>
        <w:t xml:space="preserve"> leave early or stay to defend their home. Groups should compare their survival plans and comment on </w:t>
      </w:r>
      <w:r>
        <w:rPr>
          <w:lang w:val="en-AU"/>
        </w:rPr>
        <w:t xml:space="preserve">the </w:t>
      </w:r>
      <w:r w:rsidRPr="00D30B84">
        <w:rPr>
          <w:lang w:val="en-AU"/>
        </w:rPr>
        <w:t>strengths and weaknesses of each.</w:t>
      </w:r>
    </w:p>
    <w:p w14:paraId="2F75E07F" w14:textId="77777777" w:rsidR="00AF5965" w:rsidRPr="00642FAD" w:rsidRDefault="00AF5965" w:rsidP="00AF5965">
      <w:pPr>
        <w:pStyle w:val="VCAAbody"/>
      </w:pPr>
      <w:r w:rsidRPr="00D30B84">
        <w:rPr>
          <w:lang w:val="en-AU"/>
        </w:rPr>
        <w:t xml:space="preserve">Refer </w:t>
      </w:r>
      <w:r w:rsidRPr="00F70AC2">
        <w:t>students</w:t>
      </w:r>
      <w:r w:rsidRPr="00D30B84">
        <w:rPr>
          <w:lang w:val="en-AU"/>
        </w:rPr>
        <w:t xml:space="preserve"> to the </w:t>
      </w:r>
      <w:r>
        <w:rPr>
          <w:lang w:val="en-AU"/>
        </w:rPr>
        <w:t>‘On Fire Risk Days</w:t>
      </w:r>
      <w:r w:rsidRPr="00D30B84">
        <w:rPr>
          <w:lang w:val="en-AU"/>
        </w:rPr>
        <w:t xml:space="preserve">: Leaving </w:t>
      </w:r>
      <w:r>
        <w:rPr>
          <w:lang w:val="en-AU"/>
        </w:rPr>
        <w:t>E</w:t>
      </w:r>
      <w:r w:rsidRPr="00D30B84">
        <w:rPr>
          <w:lang w:val="en-AU"/>
        </w:rPr>
        <w:t>arly</w:t>
      </w:r>
      <w:r>
        <w:rPr>
          <w:lang w:val="en-AU"/>
        </w:rPr>
        <w:t>’</w:t>
      </w:r>
      <w:r w:rsidRPr="00D30B84">
        <w:rPr>
          <w:lang w:val="en-AU"/>
        </w:rPr>
        <w:t xml:space="preserve"> and </w:t>
      </w:r>
      <w:r>
        <w:rPr>
          <w:lang w:val="en-AU"/>
        </w:rPr>
        <w:t>‘</w:t>
      </w:r>
      <w:r w:rsidRPr="00D30B84">
        <w:rPr>
          <w:lang w:val="en-AU"/>
        </w:rPr>
        <w:t xml:space="preserve">Defending </w:t>
      </w:r>
      <w:r>
        <w:rPr>
          <w:lang w:val="en-AU"/>
        </w:rPr>
        <w:t>Y</w:t>
      </w:r>
      <w:r w:rsidRPr="00D30B84">
        <w:rPr>
          <w:lang w:val="en-AU"/>
        </w:rPr>
        <w:t xml:space="preserve">our </w:t>
      </w:r>
      <w:r>
        <w:rPr>
          <w:lang w:val="en-AU"/>
        </w:rPr>
        <w:t>P</w:t>
      </w:r>
      <w:r w:rsidRPr="00D30B84">
        <w:rPr>
          <w:lang w:val="en-AU"/>
        </w:rPr>
        <w:t>roperty</w:t>
      </w:r>
      <w:r>
        <w:rPr>
          <w:lang w:val="en-AU"/>
        </w:rPr>
        <w:t>’</w:t>
      </w:r>
      <w:r w:rsidRPr="00D30B84">
        <w:rPr>
          <w:lang w:val="en-AU"/>
        </w:rPr>
        <w:t xml:space="preserve"> section</w:t>
      </w:r>
      <w:r w:rsidRPr="00642FAD">
        <w:t xml:space="preserve"> of the CFA</w:t>
      </w:r>
      <w:r>
        <w:t>’</w:t>
      </w:r>
      <w:r w:rsidRPr="00642FAD">
        <w:t xml:space="preserve">s </w:t>
      </w:r>
      <w:hyperlink r:id="rId24" w:tgtFrame="_blank" w:history="1">
        <w:r w:rsidRPr="00D64F80">
          <w:rPr>
            <w:rStyle w:val="Hyperlink"/>
          </w:rPr>
          <w:t>Fire Ready Kit.</w:t>
        </w:r>
      </w:hyperlink>
    </w:p>
    <w:p w14:paraId="30C908F8" w14:textId="6C34445D" w:rsidR="002647BB" w:rsidRPr="00AD3B69" w:rsidRDefault="002647BB" w:rsidP="000C4C07">
      <w:pPr>
        <w:pStyle w:val="VCAAbody"/>
        <w:rPr>
          <w:noProof/>
          <w:sz w:val="18"/>
          <w:szCs w:val="18"/>
        </w:rPr>
      </w:pPr>
    </w:p>
    <w:sectPr w:rsidR="002647BB" w:rsidRPr="00AD3B69" w:rsidSect="00BF7BCE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7" w:h="16840" w:code="9"/>
      <w:pgMar w:top="1418" w:right="1134" w:bottom="851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7D7A8" w14:textId="77777777" w:rsidR="00756FBD" w:rsidRDefault="00756FBD" w:rsidP="00304EA1">
      <w:pPr>
        <w:spacing w:after="0" w:line="240" w:lineRule="auto"/>
      </w:pPr>
      <w:r>
        <w:separator/>
      </w:r>
    </w:p>
  </w:endnote>
  <w:endnote w:type="continuationSeparator" w:id="0">
    <w:p w14:paraId="1C1B6994" w14:textId="77777777" w:rsidR="00756FBD" w:rsidRDefault="00756FBD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372" w:type="pct"/>
      <w:tblInd w:w="567" w:type="dxa"/>
      <w:tblLook w:val="04A0" w:firstRow="1" w:lastRow="0" w:firstColumn="1" w:lastColumn="0" w:noHBand="0" w:noVBand="1"/>
    </w:tblPr>
    <w:tblGrid>
      <w:gridCol w:w="2649"/>
      <w:gridCol w:w="3213"/>
      <w:gridCol w:w="3211"/>
      <w:gridCol w:w="3211"/>
    </w:tblGrid>
    <w:tr w:rsidR="00BF7BCE" w:rsidRPr="00D06414" w14:paraId="2C6A840C" w14:textId="77777777" w:rsidTr="00856569">
      <w:tc>
        <w:tcPr>
          <w:tcW w:w="1078" w:type="pct"/>
          <w:tcMar>
            <w:left w:w="0" w:type="dxa"/>
            <w:right w:w="0" w:type="dxa"/>
          </w:tcMar>
        </w:tcPr>
        <w:p w14:paraId="258A9388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308" w:type="pct"/>
          <w:tcMar>
            <w:left w:w="0" w:type="dxa"/>
            <w:right w:w="0" w:type="dxa"/>
          </w:tcMar>
        </w:tcPr>
        <w:p w14:paraId="504A926F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307" w:type="pct"/>
        </w:tcPr>
        <w:p w14:paraId="57E097D8" w14:textId="692C27E0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F83C00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  <w:tc>
        <w:tcPr>
          <w:tcW w:w="1307" w:type="pct"/>
          <w:tcMar>
            <w:left w:w="0" w:type="dxa"/>
            <w:right w:w="0" w:type="dxa"/>
          </w:tcMar>
        </w:tcPr>
        <w:p w14:paraId="5E2E2C68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4C76C490" w14:textId="17A7CDCE" w:rsidR="00756FBD" w:rsidRPr="00BF7BCE" w:rsidRDefault="00BF7BCE" w:rsidP="00BF7BCE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3360" behindDoc="1" locked="1" layoutInCell="1" allowOverlap="1" wp14:anchorId="1B234813" wp14:editId="3390AFCF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BF7BCE" w:rsidRPr="00D06414" w14:paraId="3CD8418C" w14:textId="77777777" w:rsidTr="00856569">
      <w:tc>
        <w:tcPr>
          <w:tcW w:w="1459" w:type="pct"/>
          <w:tcMar>
            <w:left w:w="0" w:type="dxa"/>
            <w:right w:w="0" w:type="dxa"/>
          </w:tcMar>
        </w:tcPr>
        <w:p w14:paraId="0B2E7485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038CD23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6E2281BE" w14:textId="77777777" w:rsidR="00BF7BCE" w:rsidRPr="00D06414" w:rsidRDefault="00BF7BCE" w:rsidP="00BF7BCE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381BEF7F" w14:textId="67D4CEE7" w:rsidR="00756FBD" w:rsidRPr="00BF7BCE" w:rsidRDefault="00BF7BCE" w:rsidP="00BF7BCE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1312" behindDoc="1" locked="1" layoutInCell="1" allowOverlap="1" wp14:anchorId="66B7C875" wp14:editId="33922CA9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9730D" w14:textId="77777777" w:rsidR="00756FBD" w:rsidRDefault="00756FBD" w:rsidP="00304EA1">
      <w:pPr>
        <w:spacing w:after="0" w:line="240" w:lineRule="auto"/>
      </w:pPr>
      <w:r>
        <w:separator/>
      </w:r>
    </w:p>
  </w:footnote>
  <w:footnote w:type="continuationSeparator" w:id="0">
    <w:p w14:paraId="223FF979" w14:textId="77777777" w:rsidR="00756FBD" w:rsidRDefault="00756FBD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248B6" w14:textId="1BCA7BD8" w:rsidR="00BF7BCE" w:rsidRPr="00A7002E" w:rsidRDefault="00F83C00" w:rsidP="00A7002E">
    <w:pPr>
      <w:spacing w:before="120" w:after="360" w:line="280" w:lineRule="exact"/>
      <w:rPr>
        <w:rFonts w:ascii="Arial" w:eastAsia="Arial" w:hAnsi="Arial" w:cs="Arial"/>
        <w:color w:val="999999"/>
        <w:sz w:val="18"/>
        <w:szCs w:val="18"/>
      </w:rPr>
    </w:pPr>
    <w:sdt>
      <w:sdtPr>
        <w:rPr>
          <w:rFonts w:ascii="Arial" w:eastAsia="Arial" w:hAnsi="Arial" w:cs="Arial"/>
          <w:color w:val="999999"/>
          <w:sz w:val="18"/>
          <w:szCs w:val="18"/>
        </w:rPr>
        <w:alias w:val="Title"/>
        <w:tag w:val=""/>
        <w:id w:val="-494956033"/>
        <w:placeholder>
          <w:docPart w:val="373619099F1440748EB9564F36B241A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F5965">
          <w:rPr>
            <w:rFonts w:ascii="Arial" w:eastAsia="Arial" w:hAnsi="Arial" w:cs="Arial"/>
            <w:color w:val="999999"/>
            <w:sz w:val="18"/>
            <w:szCs w:val="18"/>
          </w:rPr>
          <w:t>Investigating the importance of bushfire survival plan</w:t>
        </w:r>
        <w:r w:rsidR="00BF7BCE">
          <w:rPr>
            <w:rFonts w:ascii="Arial" w:eastAsia="Arial" w:hAnsi="Arial" w:cs="Arial"/>
            <w:color w:val="999999"/>
            <w:sz w:val="18"/>
            <w:szCs w:val="18"/>
          </w:rPr>
          <w:t>s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3813" w14:textId="77777777" w:rsidR="00BF7BCE" w:rsidRPr="006D593B" w:rsidRDefault="00BF7BCE" w:rsidP="00BF7BCE">
    <w:pPr>
      <w:ind w:left="-142"/>
    </w:pPr>
    <w:r>
      <w:rPr>
        <w:noProof/>
        <w:lang w:val="en-AU" w:eastAsia="en-AU"/>
      </w:rPr>
      <w:drawing>
        <wp:anchor distT="0" distB="0" distL="114300" distR="114300" simplePos="0" relativeHeight="251659264" behindDoc="1" locked="1" layoutInCell="1" allowOverlap="1" wp14:anchorId="012931DC" wp14:editId="246A6944">
          <wp:simplePos x="0" y="0"/>
          <wp:positionH relativeFrom="column">
            <wp:posOffset>-713105</wp:posOffset>
          </wp:positionH>
          <wp:positionV relativeFrom="page">
            <wp:posOffset>7620</wp:posOffset>
          </wp:positionV>
          <wp:extent cx="7539990" cy="716915"/>
          <wp:effectExtent l="0" t="0" r="381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CF5D2" w14:textId="4EECD877" w:rsidR="00756FBD" w:rsidRPr="00BF7BCE" w:rsidRDefault="00756FBD" w:rsidP="00BF7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61E57"/>
    <w:multiLevelType w:val="hybridMultilevel"/>
    <w:tmpl w:val="2ED86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634F"/>
    <w:multiLevelType w:val="hybridMultilevel"/>
    <w:tmpl w:val="E4481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611CC"/>
    <w:multiLevelType w:val="hybridMultilevel"/>
    <w:tmpl w:val="EBB05D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8C04CD"/>
    <w:multiLevelType w:val="hybridMultilevel"/>
    <w:tmpl w:val="D418137E"/>
    <w:lvl w:ilvl="0" w:tplc="1B642C2C">
      <w:start w:val="1"/>
      <w:numFmt w:val="bullet"/>
      <w:pStyle w:val="VCAAbullettrianglelevel2"/>
      <w:lvlText w:val="→"/>
      <w:lvlJc w:val="left"/>
      <w:pPr>
        <w:ind w:left="180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E0E555C"/>
    <w:multiLevelType w:val="hybridMultilevel"/>
    <w:tmpl w:val="E11A509E"/>
    <w:lvl w:ilvl="0" w:tplc="283E53C0">
      <w:start w:val="1"/>
      <w:numFmt w:val="decimal"/>
      <w:pStyle w:val="VCAAnumbering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437403C"/>
    <w:multiLevelType w:val="hybridMultilevel"/>
    <w:tmpl w:val="B7469B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593BC7"/>
    <w:multiLevelType w:val="hybridMultilevel"/>
    <w:tmpl w:val="4BA2EE46"/>
    <w:lvl w:ilvl="0" w:tplc="8F845E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2" w15:restartNumberingAfterBreak="0">
    <w:nsid w:val="6F7A59ED"/>
    <w:multiLevelType w:val="hybridMultilevel"/>
    <w:tmpl w:val="5D18F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7B0778"/>
    <w:multiLevelType w:val="hybridMultilevel"/>
    <w:tmpl w:val="4FF4C6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03177"/>
    <w:multiLevelType w:val="hybridMultilevel"/>
    <w:tmpl w:val="4B80FCFA"/>
    <w:lvl w:ilvl="0" w:tplc="AC629B8C">
      <w:start w:val="1"/>
      <w:numFmt w:val="bullet"/>
      <w:pStyle w:val="VCAAbullettriangle"/>
      <w:lvlText w:val="►"/>
      <w:lvlJc w:val="left"/>
      <w:pPr>
        <w:ind w:left="1210" w:hanging="360"/>
      </w:pPr>
      <w:rPr>
        <w:rFonts w:ascii="Arial" w:hAnsi="Arial" w:hint="default"/>
      </w:rPr>
    </w:lvl>
    <w:lvl w:ilvl="1" w:tplc="894467CE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9"/>
  </w:num>
  <w:num w:numId="5">
    <w:abstractNumId w:val="14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  <w:num w:numId="12">
    <w:abstractNumId w:val="12"/>
  </w:num>
  <w:num w:numId="13">
    <w:abstractNumId w:val="7"/>
  </w:num>
  <w:num w:numId="14">
    <w:abstractNumId w:val="0"/>
  </w:num>
  <w:num w:numId="15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proofState w:spelling="clean"/>
  <w:attachedTemplate r:id="rId1"/>
  <w:linkStyles/>
  <w:stylePaneSortMethod w:val="0000"/>
  <w:mailMerge>
    <w:mainDocumentType w:val="formLetters"/>
    <w:dataType w:val="textFile"/>
    <w:activeRecord w:val="-1"/>
    <w:odso/>
  </w:mailMerge>
  <w:doNotTrackFormatting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E13"/>
    <w:rsid w:val="00003885"/>
    <w:rsid w:val="00021127"/>
    <w:rsid w:val="000512D0"/>
    <w:rsid w:val="0005225F"/>
    <w:rsid w:val="0005780E"/>
    <w:rsid w:val="00064106"/>
    <w:rsid w:val="00065CC6"/>
    <w:rsid w:val="00077032"/>
    <w:rsid w:val="00082803"/>
    <w:rsid w:val="000872F0"/>
    <w:rsid w:val="00087A1A"/>
    <w:rsid w:val="0009131F"/>
    <w:rsid w:val="000A3E18"/>
    <w:rsid w:val="000A4E46"/>
    <w:rsid w:val="000A5896"/>
    <w:rsid w:val="000A71F7"/>
    <w:rsid w:val="000C4C07"/>
    <w:rsid w:val="000D04AE"/>
    <w:rsid w:val="000F09E4"/>
    <w:rsid w:val="000F16FD"/>
    <w:rsid w:val="00105BFD"/>
    <w:rsid w:val="00115028"/>
    <w:rsid w:val="00142739"/>
    <w:rsid w:val="00156F88"/>
    <w:rsid w:val="00184978"/>
    <w:rsid w:val="001C5D2C"/>
    <w:rsid w:val="001E5E2C"/>
    <w:rsid w:val="0021154B"/>
    <w:rsid w:val="00226C5B"/>
    <w:rsid w:val="002279BA"/>
    <w:rsid w:val="002329F3"/>
    <w:rsid w:val="00243F0D"/>
    <w:rsid w:val="00262225"/>
    <w:rsid w:val="002647BB"/>
    <w:rsid w:val="002754C1"/>
    <w:rsid w:val="002841C8"/>
    <w:rsid w:val="0028516B"/>
    <w:rsid w:val="002C4C48"/>
    <w:rsid w:val="002C6F90"/>
    <w:rsid w:val="002D3C97"/>
    <w:rsid w:val="002E4FB5"/>
    <w:rsid w:val="00302FB8"/>
    <w:rsid w:val="00304EA1"/>
    <w:rsid w:val="00314D81"/>
    <w:rsid w:val="00315FEB"/>
    <w:rsid w:val="00322FC6"/>
    <w:rsid w:val="00326102"/>
    <w:rsid w:val="00347B5F"/>
    <w:rsid w:val="00351A60"/>
    <w:rsid w:val="00367110"/>
    <w:rsid w:val="003769B0"/>
    <w:rsid w:val="00383232"/>
    <w:rsid w:val="00391986"/>
    <w:rsid w:val="003A00B4"/>
    <w:rsid w:val="003A78FB"/>
    <w:rsid w:val="003D7AC9"/>
    <w:rsid w:val="00411B14"/>
    <w:rsid w:val="00414E13"/>
    <w:rsid w:val="00417AA3"/>
    <w:rsid w:val="00436FC9"/>
    <w:rsid w:val="00440B32"/>
    <w:rsid w:val="00456270"/>
    <w:rsid w:val="0046078D"/>
    <w:rsid w:val="00463FCA"/>
    <w:rsid w:val="004721D6"/>
    <w:rsid w:val="00482672"/>
    <w:rsid w:val="0049311F"/>
    <w:rsid w:val="004A2ED8"/>
    <w:rsid w:val="004A78C3"/>
    <w:rsid w:val="004E15C9"/>
    <w:rsid w:val="004E4DD0"/>
    <w:rsid w:val="004F194E"/>
    <w:rsid w:val="004F5BDA"/>
    <w:rsid w:val="0051631E"/>
    <w:rsid w:val="00537A1F"/>
    <w:rsid w:val="00561B8E"/>
    <w:rsid w:val="00564F4C"/>
    <w:rsid w:val="00566029"/>
    <w:rsid w:val="00566687"/>
    <w:rsid w:val="00574E25"/>
    <w:rsid w:val="00582E39"/>
    <w:rsid w:val="005923CB"/>
    <w:rsid w:val="00596DD2"/>
    <w:rsid w:val="005A5EEB"/>
    <w:rsid w:val="005B391B"/>
    <w:rsid w:val="005D3D78"/>
    <w:rsid w:val="005E145D"/>
    <w:rsid w:val="005E2EF0"/>
    <w:rsid w:val="005F16D9"/>
    <w:rsid w:val="00617142"/>
    <w:rsid w:val="00627AB4"/>
    <w:rsid w:val="00630702"/>
    <w:rsid w:val="0064290E"/>
    <w:rsid w:val="006510FF"/>
    <w:rsid w:val="00652573"/>
    <w:rsid w:val="00662226"/>
    <w:rsid w:val="00682791"/>
    <w:rsid w:val="00682BBE"/>
    <w:rsid w:val="0068471E"/>
    <w:rsid w:val="00684F98"/>
    <w:rsid w:val="00690E5C"/>
    <w:rsid w:val="00693FFD"/>
    <w:rsid w:val="006B39CF"/>
    <w:rsid w:val="006D2159"/>
    <w:rsid w:val="006D593B"/>
    <w:rsid w:val="006F50E3"/>
    <w:rsid w:val="006F787C"/>
    <w:rsid w:val="00702636"/>
    <w:rsid w:val="00703B02"/>
    <w:rsid w:val="00711E88"/>
    <w:rsid w:val="007243FA"/>
    <w:rsid w:val="00724507"/>
    <w:rsid w:val="00725E16"/>
    <w:rsid w:val="007274D9"/>
    <w:rsid w:val="007338E1"/>
    <w:rsid w:val="00734766"/>
    <w:rsid w:val="00756FBD"/>
    <w:rsid w:val="007604B8"/>
    <w:rsid w:val="00773E6C"/>
    <w:rsid w:val="00781FB1"/>
    <w:rsid w:val="00790C98"/>
    <w:rsid w:val="007A351A"/>
    <w:rsid w:val="007B3907"/>
    <w:rsid w:val="007B5BF3"/>
    <w:rsid w:val="007C7C52"/>
    <w:rsid w:val="007D3FC0"/>
    <w:rsid w:val="007E7D52"/>
    <w:rsid w:val="00800D70"/>
    <w:rsid w:val="00813C37"/>
    <w:rsid w:val="008154B5"/>
    <w:rsid w:val="008171B8"/>
    <w:rsid w:val="00823962"/>
    <w:rsid w:val="00831ED9"/>
    <w:rsid w:val="00852719"/>
    <w:rsid w:val="00860115"/>
    <w:rsid w:val="00860259"/>
    <w:rsid w:val="00880B63"/>
    <w:rsid w:val="008836A4"/>
    <w:rsid w:val="0088783C"/>
    <w:rsid w:val="0089456F"/>
    <w:rsid w:val="008B6CC9"/>
    <w:rsid w:val="008C78A5"/>
    <w:rsid w:val="008D1D7C"/>
    <w:rsid w:val="008E07EA"/>
    <w:rsid w:val="0091165E"/>
    <w:rsid w:val="0092629B"/>
    <w:rsid w:val="0092638C"/>
    <w:rsid w:val="00930C80"/>
    <w:rsid w:val="009370BC"/>
    <w:rsid w:val="00944760"/>
    <w:rsid w:val="00956856"/>
    <w:rsid w:val="00966DB1"/>
    <w:rsid w:val="009859A7"/>
    <w:rsid w:val="0098739B"/>
    <w:rsid w:val="009C6CF8"/>
    <w:rsid w:val="009C7199"/>
    <w:rsid w:val="009C78A2"/>
    <w:rsid w:val="00A17661"/>
    <w:rsid w:val="00A24B2D"/>
    <w:rsid w:val="00A34B7E"/>
    <w:rsid w:val="00A40966"/>
    <w:rsid w:val="00A44E87"/>
    <w:rsid w:val="00A4675D"/>
    <w:rsid w:val="00A47E02"/>
    <w:rsid w:val="00A62CD0"/>
    <w:rsid w:val="00A642B0"/>
    <w:rsid w:val="00A7002E"/>
    <w:rsid w:val="00A85D16"/>
    <w:rsid w:val="00A921E0"/>
    <w:rsid w:val="00AB598A"/>
    <w:rsid w:val="00AC7D9E"/>
    <w:rsid w:val="00AD3B69"/>
    <w:rsid w:val="00AE0666"/>
    <w:rsid w:val="00AE39D8"/>
    <w:rsid w:val="00AF0082"/>
    <w:rsid w:val="00AF051B"/>
    <w:rsid w:val="00AF5965"/>
    <w:rsid w:val="00B02770"/>
    <w:rsid w:val="00B0468C"/>
    <w:rsid w:val="00B0738F"/>
    <w:rsid w:val="00B14B30"/>
    <w:rsid w:val="00B26215"/>
    <w:rsid w:val="00B26601"/>
    <w:rsid w:val="00B26BAF"/>
    <w:rsid w:val="00B41951"/>
    <w:rsid w:val="00B4285E"/>
    <w:rsid w:val="00B50685"/>
    <w:rsid w:val="00B53229"/>
    <w:rsid w:val="00B62480"/>
    <w:rsid w:val="00B70A5D"/>
    <w:rsid w:val="00B81B70"/>
    <w:rsid w:val="00B92540"/>
    <w:rsid w:val="00BC063A"/>
    <w:rsid w:val="00BC2E23"/>
    <w:rsid w:val="00BD0724"/>
    <w:rsid w:val="00BE5521"/>
    <w:rsid w:val="00BF7BCE"/>
    <w:rsid w:val="00C07239"/>
    <w:rsid w:val="00C2640F"/>
    <w:rsid w:val="00C40E7E"/>
    <w:rsid w:val="00C53263"/>
    <w:rsid w:val="00C552DC"/>
    <w:rsid w:val="00C75F1D"/>
    <w:rsid w:val="00C83199"/>
    <w:rsid w:val="00C9006E"/>
    <w:rsid w:val="00C9594F"/>
    <w:rsid w:val="00CA0EF0"/>
    <w:rsid w:val="00CD233F"/>
    <w:rsid w:val="00CE2D52"/>
    <w:rsid w:val="00CF0FD3"/>
    <w:rsid w:val="00D0495B"/>
    <w:rsid w:val="00D05A9D"/>
    <w:rsid w:val="00D338E4"/>
    <w:rsid w:val="00D51947"/>
    <w:rsid w:val="00D532F0"/>
    <w:rsid w:val="00D657FF"/>
    <w:rsid w:val="00D7101D"/>
    <w:rsid w:val="00D7300C"/>
    <w:rsid w:val="00D77413"/>
    <w:rsid w:val="00D82759"/>
    <w:rsid w:val="00D8308D"/>
    <w:rsid w:val="00D86DE4"/>
    <w:rsid w:val="00D96C1E"/>
    <w:rsid w:val="00DA2037"/>
    <w:rsid w:val="00DC0640"/>
    <w:rsid w:val="00DF1FED"/>
    <w:rsid w:val="00E13F5A"/>
    <w:rsid w:val="00E23F1D"/>
    <w:rsid w:val="00E24D0F"/>
    <w:rsid w:val="00E25382"/>
    <w:rsid w:val="00E35BD4"/>
    <w:rsid w:val="00E36361"/>
    <w:rsid w:val="00E55AE9"/>
    <w:rsid w:val="00E708B8"/>
    <w:rsid w:val="00E73143"/>
    <w:rsid w:val="00E8214D"/>
    <w:rsid w:val="00E8560A"/>
    <w:rsid w:val="00EA4C72"/>
    <w:rsid w:val="00EB38DC"/>
    <w:rsid w:val="00ED2B8A"/>
    <w:rsid w:val="00ED48C2"/>
    <w:rsid w:val="00EE1BC8"/>
    <w:rsid w:val="00EE7AB3"/>
    <w:rsid w:val="00EF40E5"/>
    <w:rsid w:val="00EF6394"/>
    <w:rsid w:val="00F21CA8"/>
    <w:rsid w:val="00F22EBC"/>
    <w:rsid w:val="00F2430F"/>
    <w:rsid w:val="00F2637A"/>
    <w:rsid w:val="00F40D53"/>
    <w:rsid w:val="00F4525C"/>
    <w:rsid w:val="00F50D86"/>
    <w:rsid w:val="00F67644"/>
    <w:rsid w:val="00F8364F"/>
    <w:rsid w:val="00F83C00"/>
    <w:rsid w:val="00F84A66"/>
    <w:rsid w:val="00F86837"/>
    <w:rsid w:val="00F917DC"/>
    <w:rsid w:val="00FC0E57"/>
    <w:rsid w:val="00FE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16EAE0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F83C00"/>
  </w:style>
  <w:style w:type="character" w:default="1" w:styleId="DefaultParagraphFont">
    <w:name w:val="Default Paragraph Font"/>
    <w:uiPriority w:val="1"/>
    <w:semiHidden/>
    <w:unhideWhenUsed/>
    <w:rsid w:val="00F83C0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83C00"/>
  </w:style>
  <w:style w:type="paragraph" w:styleId="Header">
    <w:name w:val="header"/>
    <w:basedOn w:val="Normal"/>
    <w:link w:val="HeaderChar"/>
    <w:uiPriority w:val="99"/>
    <w:semiHidden/>
    <w:rsid w:val="00F83C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3C00"/>
  </w:style>
  <w:style w:type="paragraph" w:styleId="Footer">
    <w:name w:val="footer"/>
    <w:basedOn w:val="Normal"/>
    <w:link w:val="FooterChar"/>
    <w:uiPriority w:val="99"/>
    <w:semiHidden/>
    <w:rsid w:val="00F83C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3C00"/>
  </w:style>
  <w:style w:type="paragraph" w:styleId="BalloonText">
    <w:name w:val="Balloon Text"/>
    <w:basedOn w:val="Normal"/>
    <w:link w:val="BalloonTextChar"/>
    <w:uiPriority w:val="99"/>
    <w:semiHidden/>
    <w:unhideWhenUsed/>
    <w:rsid w:val="00F8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00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F83C00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56"/>
      <w:szCs w:val="56"/>
      <w:lang w:val="en-AU" w:eastAsia="en-AU"/>
    </w:rPr>
  </w:style>
  <w:style w:type="paragraph" w:customStyle="1" w:styleId="VCAAHeading1">
    <w:name w:val="VCAA Heading 1"/>
    <w:qFormat/>
    <w:rsid w:val="00F83C00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F83C00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F83C00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F83C0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F8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F83C0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F83C00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F83C00"/>
    <w:pPr>
      <w:numPr>
        <w:numId w:val="3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F83C00"/>
    <w:pPr>
      <w:numPr>
        <w:numId w:val="4"/>
      </w:numPr>
      <w:ind w:left="850" w:hanging="425"/>
    </w:pPr>
  </w:style>
  <w:style w:type="paragraph" w:customStyle="1" w:styleId="VCAAnumbers">
    <w:name w:val="VCAA numbers"/>
    <w:basedOn w:val="VCAAbullet"/>
    <w:qFormat/>
    <w:rsid w:val="00F83C00"/>
    <w:pPr>
      <w:numPr>
        <w:numId w:val="8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F83C00"/>
    <w:pPr>
      <w:numPr>
        <w:numId w:val="9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F83C00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F83C00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F83C00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F83C00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83C00"/>
    <w:rPr>
      <w:color w:val="808080"/>
    </w:rPr>
  </w:style>
  <w:style w:type="table" w:styleId="LightShading">
    <w:name w:val="Light Shading"/>
    <w:basedOn w:val="TableNormal"/>
    <w:uiPriority w:val="60"/>
    <w:rsid w:val="00F83C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F83C00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F83C00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83C00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83C00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F83C00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F83C00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F83C00"/>
    <w:pPr>
      <w:numPr>
        <w:numId w:val="10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F83C0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customStyle="1" w:styleId="Style1">
    <w:name w:val="Style1"/>
    <w:basedOn w:val="TableNormal"/>
    <w:uiPriority w:val="99"/>
    <w:rsid w:val="00F83C00"/>
    <w:pPr>
      <w:spacing w:after="0" w:line="240" w:lineRule="auto"/>
    </w:pPr>
    <w:tblPr/>
  </w:style>
  <w:style w:type="table" w:styleId="MediumShading2-Accent5">
    <w:name w:val="Medium Shading 2 Accent 5"/>
    <w:basedOn w:val="TableNormal"/>
    <w:uiPriority w:val="64"/>
    <w:rsid w:val="00F83C00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83C00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F83C00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83C00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83C00"/>
    <w:rPr>
      <w:i/>
    </w:rPr>
  </w:style>
  <w:style w:type="paragraph" w:customStyle="1" w:styleId="VCAADocumentsubtitle">
    <w:name w:val="VCAA Document subtitle"/>
    <w:basedOn w:val="Normal"/>
    <w:qFormat/>
    <w:rsid w:val="00F83C00"/>
    <w:pPr>
      <w:pBdr>
        <w:top w:val="single" w:sz="4" w:space="7" w:color="FFFFFF" w:themeColor="background1"/>
        <w:left w:val="single" w:sz="4" w:space="7" w:color="FFFFFF" w:themeColor="background1"/>
        <w:bottom w:val="single" w:sz="4" w:space="7" w:color="FFFFFF" w:themeColor="background1"/>
        <w:right w:val="single" w:sz="4" w:space="7" w:color="FFFFFF" w:themeColor="background1"/>
      </w:pBdr>
      <w:shd w:val="clear" w:color="auto" w:fill="7F3F98"/>
      <w:spacing w:before="400"/>
      <w:outlineLvl w:val="1"/>
    </w:pPr>
    <w:rPr>
      <w:rFonts w:ascii="Arial" w:hAnsi="Arial" w:cs="Arial"/>
      <w:b/>
      <w:noProof/>
      <w:color w:val="FFFFFF" w:themeColor="background1"/>
      <w:sz w:val="40"/>
      <w:szCs w:val="40"/>
      <w:lang w:val="en-AU" w:eastAsia="en-AU"/>
    </w:rPr>
  </w:style>
  <w:style w:type="paragraph" w:styleId="ListParagraph">
    <w:name w:val="List Paragraph"/>
    <w:basedOn w:val="Normal"/>
    <w:uiPriority w:val="34"/>
    <w:semiHidden/>
    <w:qFormat/>
    <w:rsid w:val="00F83C0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3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semiHidden/>
    <w:qFormat/>
    <w:rsid w:val="00F83C0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83C00"/>
    <w:rPr>
      <w:color w:val="8DB3E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83C0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83C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C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C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C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C00"/>
    <w:rPr>
      <w:b/>
      <w:bCs/>
      <w:sz w:val="20"/>
      <w:szCs w:val="20"/>
    </w:rPr>
  </w:style>
  <w:style w:type="character" w:customStyle="1" w:styleId="VCAAbodyChar">
    <w:name w:val="VCAA body Char"/>
    <w:basedOn w:val="DefaultParagraphFont"/>
    <w:link w:val="VCAAbody"/>
    <w:rsid w:val="00F83C00"/>
    <w:rPr>
      <w:rFonts w:ascii="Arial" w:hAnsi="Arial" w:cs="Arial"/>
      <w:color w:val="000000" w:themeColor="text1"/>
      <w:sz w:val="20"/>
    </w:rPr>
  </w:style>
  <w:style w:type="paragraph" w:customStyle="1" w:styleId="VCAAbullettriangle">
    <w:name w:val="VCAA bullet triangle"/>
    <w:basedOn w:val="VCAAbody"/>
    <w:qFormat/>
    <w:rsid w:val="00F83C00"/>
    <w:pPr>
      <w:numPr>
        <w:numId w:val="5"/>
      </w:numPr>
      <w:ind w:right="-1"/>
      <w:contextualSpacing/>
    </w:pPr>
    <w:rPr>
      <w:rFonts w:eastAsia="Arial"/>
      <w:lang w:val="en-AU"/>
    </w:rPr>
  </w:style>
  <w:style w:type="paragraph" w:customStyle="1" w:styleId="VCAAbullettrianglelevel2">
    <w:name w:val="VCAA bullet triangle level 2"/>
    <w:basedOn w:val="VCAAbullettriangle"/>
    <w:qFormat/>
    <w:rsid w:val="00F83C00"/>
    <w:pPr>
      <w:numPr>
        <w:numId w:val="6"/>
      </w:numPr>
    </w:pPr>
  </w:style>
  <w:style w:type="paragraph" w:customStyle="1" w:styleId="VCAADocumentsubtitleB">
    <w:name w:val="VCAA Document subtitle B"/>
    <w:basedOn w:val="VCAADocumentsubtitle"/>
    <w:qFormat/>
    <w:rsid w:val="00F83C00"/>
  </w:style>
  <w:style w:type="paragraph" w:customStyle="1" w:styleId="VCAAfigures">
    <w:name w:val="VCAA figures"/>
    <w:basedOn w:val="VCAAbody"/>
    <w:link w:val="VCAAfiguresChar"/>
    <w:qFormat/>
    <w:rsid w:val="00F83C00"/>
    <w:pPr>
      <w:spacing w:line="240" w:lineRule="auto"/>
      <w:jc w:val="center"/>
    </w:pPr>
    <w:rPr>
      <w:noProof/>
    </w:rPr>
  </w:style>
  <w:style w:type="character" w:customStyle="1" w:styleId="VCAAfiguresChar">
    <w:name w:val="VCAA figures Char"/>
    <w:basedOn w:val="VCAAbodyChar"/>
    <w:link w:val="VCAAfigures"/>
    <w:rsid w:val="00F83C00"/>
    <w:rPr>
      <w:rFonts w:ascii="Arial" w:hAnsi="Arial" w:cs="Arial"/>
      <w:noProof/>
      <w:color w:val="000000" w:themeColor="text1"/>
      <w:sz w:val="20"/>
    </w:rPr>
  </w:style>
  <w:style w:type="paragraph" w:customStyle="1" w:styleId="VCAAHeading2-classtask">
    <w:name w:val="VCAA Heading 2 - class task"/>
    <w:basedOn w:val="VCAAHeading2"/>
    <w:qFormat/>
    <w:rsid w:val="00F83C00"/>
    <w:rPr>
      <w:color w:val="808080" w:themeColor="background1" w:themeShade="80"/>
    </w:rPr>
  </w:style>
  <w:style w:type="paragraph" w:customStyle="1" w:styleId="VCAAnumbering">
    <w:name w:val="VCAA numbering"/>
    <w:basedOn w:val="VCAAbullet"/>
    <w:qFormat/>
    <w:rsid w:val="00F83C00"/>
    <w:pPr>
      <w:numPr>
        <w:numId w:val="7"/>
      </w:numPr>
      <w:tabs>
        <w:tab w:val="clear" w:pos="425"/>
      </w:tabs>
    </w:pPr>
    <w:rPr>
      <w:noProof/>
    </w:rPr>
  </w:style>
  <w:style w:type="paragraph" w:customStyle="1" w:styleId="VCAAPubManagernote">
    <w:name w:val="VCAA Pub Manager note"/>
    <w:basedOn w:val="VCAAbullet"/>
    <w:qFormat/>
    <w:rsid w:val="00F83C00"/>
    <w:pPr>
      <w:numPr>
        <w:numId w:val="0"/>
      </w:numPr>
      <w:ind w:left="425" w:hanging="425"/>
    </w:pPr>
    <w:rPr>
      <w:color w:val="00B050"/>
    </w:rPr>
  </w:style>
  <w:style w:type="character" w:customStyle="1" w:styleId="VCAAresourcename-character">
    <w:name w:val="VCAA resource name - character"/>
    <w:basedOn w:val="DefaultParagraphFont"/>
    <w:uiPriority w:val="1"/>
    <w:qFormat/>
    <w:rsid w:val="00F83C00"/>
    <w:rPr>
      <w:b/>
      <w:color w:val="808080" w:themeColor="background1" w:themeShade="80"/>
      <w:lang w:val="en-AU"/>
    </w:rPr>
  </w:style>
  <w:style w:type="paragraph" w:customStyle="1" w:styleId="VCAAtipboxtext">
    <w:name w:val="VCAA tip box text"/>
    <w:basedOn w:val="VCAAtablecondensed"/>
    <w:qFormat/>
    <w:rsid w:val="00F83C00"/>
    <w:rPr>
      <w:rFonts w:ascii="Arial" w:hAnsi="Arial" w:cstheme="majorHAnsi"/>
      <w:color w:val="1F497D" w:themeColor="text2"/>
    </w:rPr>
  </w:style>
  <w:style w:type="paragraph" w:customStyle="1" w:styleId="VCAAcontentdescription">
    <w:name w:val="VCAA content description"/>
    <w:basedOn w:val="VCAAbody"/>
    <w:qFormat/>
    <w:rsid w:val="00F83C00"/>
    <w:pPr>
      <w:ind w:left="284" w:right="1134"/>
    </w:pPr>
  </w:style>
  <w:style w:type="paragraph" w:customStyle="1" w:styleId="VCAAsectionheading">
    <w:name w:val="VCAA section heading"/>
    <w:basedOn w:val="VCAAHeading1"/>
    <w:qFormat/>
    <w:rsid w:val="00F83C00"/>
    <w:pPr>
      <w:pBdr>
        <w:top w:val="single" w:sz="2" w:space="7" w:color="69962C" w:themeColor="accent4" w:themeShade="BF"/>
        <w:left w:val="single" w:sz="2" w:space="7" w:color="69962C" w:themeColor="accent4" w:themeShade="BF"/>
        <w:bottom w:val="single" w:sz="2" w:space="7" w:color="69962C" w:themeColor="accent4" w:themeShade="BF"/>
        <w:right w:val="single" w:sz="2" w:space="7" w:color="69962C" w:themeColor="accent4" w:themeShade="BF"/>
      </w:pBdr>
      <w:shd w:val="clear" w:color="auto" w:fill="69962C" w:themeFill="accent4" w:themeFillShade="BF"/>
      <w:spacing w:after="240"/>
    </w:pPr>
    <w:rPr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3C0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3C00"/>
    <w:pPr>
      <w:spacing w:after="0"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ctoriancurriculum.vcaa.vic.edu.au/Curriculum/ContentDescription/VCSSU073" TargetMode="External"/><Relationship Id="rId18" Type="http://schemas.openxmlformats.org/officeDocument/2006/relationships/hyperlink" Target="https://www.cfa.vic.gov.au/plan-prepare/before-and-during-a-fire/fire-ready-kit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caa.vic.edu.au/Documents/viccurric/bushfire/preparing/McIntoshFamilyBackgroundInformation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victoriancurriculum.vcaa.vic.edu.au/Curriculum/ContentDescription/VCGGK095" TargetMode="External"/><Relationship Id="rId17" Type="http://schemas.openxmlformats.org/officeDocument/2006/relationships/hyperlink" Target="https://www.cfa.vic.gov.au/plan-prepare/before-and-during-a-fire/fire-ready-kit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caa.vic.edu.au/curriculum/foundation-10/crosscurriculumresources/bushfireeductation/Pages/Resources.aspx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fa.vic.gov.au/plan-prepare/before-and-during-a-fire/fire-ready-k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victoriancurriculum.vcaa.vic.edu.au/Curriculum/ContentDescription/VCADRE029" TargetMode="External"/><Relationship Id="rId23" Type="http://schemas.openxmlformats.org/officeDocument/2006/relationships/hyperlink" Target="https://www.cfa.vic.gov.au/ArticleDocuments/336/4713_CFA_Pullout_LEAVING_web.pdf.aspx?Embed=Y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ctoriancurriculum.vcaa.vic.edu.au/Curriculum/ContentDescription/VCELY319" TargetMode="External"/><Relationship Id="rId22" Type="http://schemas.openxmlformats.org/officeDocument/2006/relationships/hyperlink" Target="https://www.vcaa.vic.edu.au/Documents/viccurric/bushfire/preparing/McIntoshBushfirePlanChecklistforObservers.pdf" TargetMode="External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https://www.vcaa.vic.edu.au/Footer/Pages/Copyright.aspx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454701\AppData\Roaming\Microsoft\Templates\Bushfires-template-2022-purple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73619099F1440748EB9564F36B24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927A7-4BDB-40D3-B038-B9F69F13AD0B}"/>
      </w:docPartPr>
      <w:docPartBody>
        <w:p w:rsidR="00DF3B7E" w:rsidRDefault="008646AE" w:rsidP="008646AE">
          <w:pPr>
            <w:pStyle w:val="373619099F1440748EB9564F36B241AA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AE"/>
    <w:rsid w:val="008646AE"/>
    <w:rsid w:val="00DF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46AE"/>
    <w:rPr>
      <w:color w:val="808080"/>
    </w:rPr>
  </w:style>
  <w:style w:type="paragraph" w:customStyle="1" w:styleId="373619099F1440748EB9564F36B241AA">
    <w:name w:val="373619099F1440748EB9564F36B241AA"/>
    <w:rsid w:val="008646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FD713-BE33-4DDF-8A5A-FDB7C2946F6A}"/>
</file>

<file path=customXml/itemProps2.xml><?xml version="1.0" encoding="utf-8"?>
<ds:datastoreItem xmlns:ds="http://schemas.openxmlformats.org/officeDocument/2006/customXml" ds:itemID="{60F4968F-02F5-4BB3-B9B4-1061439A5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31E8F6-09F9-46F9-A90A-FF44E8092FF0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1aab662d-a6b2-42d6-996b-a574723d1ad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AD37087-D823-45EE-83F7-3E9D2F57B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Bushfires-template-2022-purple3.dotx</Template>
  <TotalTime>0</TotalTime>
  <Pages>4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Investigating the importance of bushfire survival plans</vt:lpstr>
    </vt:vector>
  </TitlesOfParts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Investigating the importance of bushfire survival plans</dc:title>
  <dc:creator/>
  <cp:keywords>Bushfire Education, Victorian Curriculum, Level 5, Level 6</cp:keywords>
  <cp:lastModifiedBy/>
  <cp:revision>1</cp:revision>
  <dcterms:created xsi:type="dcterms:W3CDTF">2022-03-15T23:41:00Z</dcterms:created>
  <dcterms:modified xsi:type="dcterms:W3CDTF">2022-05-02T00:53:00Z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