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0E" w:rsidRDefault="00D3320E" w:rsidP="00F91D39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F91D39" w:rsidRDefault="00F91D39" w:rsidP="00F91D39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Personal Strengths</w:t>
      </w:r>
    </w:p>
    <w:p w:rsidR="00F91D39" w:rsidRPr="00475B4A" w:rsidRDefault="00F91D39" w:rsidP="00F91D39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3-4</w:t>
      </w:r>
    </w:p>
    <w:p w:rsidR="00F91D39" w:rsidRDefault="00F91D39" w:rsidP="00F91D39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1F0E2AAB" wp14:editId="7D87AE65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39" w:rsidRDefault="00F91D39" w:rsidP="00F91D39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CA51AD" w:rsidRDefault="00CA51AD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BE4C3E" w:rsidRPr="00781CB2" w:rsidRDefault="00BE4C3E" w:rsidP="00BE4C3E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lastRenderedPageBreak/>
        <w:t>Topic:</w:t>
      </w:r>
      <w:r w:rsidRPr="00781CB2">
        <w:rPr>
          <w:rFonts w:ascii="Arial" w:hAnsi="Arial" w:cs="Arial"/>
        </w:rPr>
        <w:tab/>
        <w:t>Personal Strengths</w:t>
      </w:r>
    </w:p>
    <w:p w:rsidR="00BE4C3E" w:rsidRPr="00781CB2" w:rsidRDefault="00BE4C3E" w:rsidP="00BE4C3E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t>Level:</w:t>
      </w:r>
      <w:r>
        <w:rPr>
          <w:rFonts w:ascii="Arial" w:hAnsi="Arial" w:cs="Arial"/>
        </w:rPr>
        <w:tab/>
        <w:t>3 and 4</w:t>
      </w:r>
    </w:p>
    <w:p w:rsidR="00600622" w:rsidRPr="00090C9A" w:rsidRDefault="00600622" w:rsidP="00600622">
      <w:pPr>
        <w:pStyle w:val="Heading1"/>
        <w:rPr>
          <w:rFonts w:ascii="Arial" w:hAnsi="Arial" w:cs="Arial"/>
        </w:rPr>
      </w:pPr>
      <w:r w:rsidRPr="00090C9A">
        <w:rPr>
          <w:rFonts w:ascii="Arial" w:hAnsi="Arial" w:cs="Arial"/>
        </w:rPr>
        <w:t>Victorian Curriculum</w:t>
      </w:r>
      <w:r w:rsidR="00907A37">
        <w:rPr>
          <w:rFonts w:ascii="Arial" w:hAnsi="Arial" w:cs="Arial"/>
        </w:rPr>
        <w:t xml:space="preserve"> F-10</w:t>
      </w:r>
    </w:p>
    <w:p w:rsidR="00090C9A" w:rsidRPr="006D4CF6" w:rsidRDefault="00090C9A" w:rsidP="00090C9A">
      <w:pPr>
        <w:pStyle w:val="Heading2"/>
        <w:rPr>
          <w:rFonts w:ascii="Arial" w:hAnsi="Arial" w:cs="Arial"/>
        </w:rPr>
      </w:pPr>
      <w:r w:rsidRPr="006D4CF6">
        <w:rPr>
          <w:rFonts w:ascii="Arial" w:hAnsi="Arial" w:cs="Arial"/>
        </w:rPr>
        <w:t>Personal and Social Capability</w:t>
      </w:r>
    </w:p>
    <w:p w:rsidR="00090C9A" w:rsidRPr="006D4CF6" w:rsidRDefault="00090C9A" w:rsidP="00090C9A">
      <w:pPr>
        <w:pStyle w:val="Heading3"/>
        <w:rPr>
          <w:rFonts w:ascii="Arial" w:hAnsi="Arial" w:cs="Arial"/>
        </w:rPr>
      </w:pPr>
      <w:r w:rsidRPr="006D4CF6">
        <w:rPr>
          <w:rFonts w:ascii="Arial" w:hAnsi="Arial" w:cs="Arial"/>
        </w:rPr>
        <w:t>Content Descript</w:t>
      </w:r>
      <w:r>
        <w:rPr>
          <w:rFonts w:ascii="Arial" w:hAnsi="Arial" w:cs="Arial"/>
        </w:rPr>
        <w:t>i</w:t>
      </w:r>
      <w:r w:rsidRPr="006D4CF6">
        <w:rPr>
          <w:rFonts w:ascii="Arial" w:hAnsi="Arial" w:cs="Arial"/>
        </w:rPr>
        <w:t>o</w:t>
      </w:r>
      <w:r>
        <w:rPr>
          <w:rFonts w:ascii="Arial" w:hAnsi="Arial" w:cs="Arial"/>
        </w:rPr>
        <w:t>ns</w:t>
      </w:r>
    </w:p>
    <w:p w:rsidR="00090C9A" w:rsidRPr="00090C9A" w:rsidRDefault="00090C9A" w:rsidP="00090C9A">
      <w:pPr>
        <w:pStyle w:val="VCAAtablecondensedheading"/>
        <w:spacing w:after="0"/>
        <w:rPr>
          <w:rFonts w:ascii="Arial" w:hAnsi="Arial"/>
        </w:rPr>
      </w:pPr>
      <w:r w:rsidRPr="00090C9A">
        <w:rPr>
          <w:rFonts w:ascii="Arial" w:hAnsi="Arial"/>
        </w:rPr>
        <w:t>Identify personal strengths and select personal qualities t</w:t>
      </w:r>
      <w:r w:rsidR="00FC5F76">
        <w:rPr>
          <w:rFonts w:ascii="Arial" w:hAnsi="Arial"/>
        </w:rPr>
        <w:t xml:space="preserve">hat could be further developed </w:t>
      </w:r>
      <w:hyperlink r:id="rId10" w:tooltip="View elaborations and additional details of VCPSCSE017" w:history="1">
        <w:r w:rsidR="00FC5F76">
          <w:rPr>
            <w:rStyle w:val="Hyperlink"/>
            <w:rFonts w:ascii="Arial" w:hAnsi="Arial"/>
          </w:rPr>
          <w:t>(VCPSCSE017)</w:t>
        </w:r>
      </w:hyperlink>
      <w:r w:rsidR="00FC5F76">
        <w:rPr>
          <w:rFonts w:ascii="Arial" w:hAnsi="Arial"/>
          <w:color w:val="333333"/>
        </w:rPr>
        <w:t xml:space="preserve"> </w:t>
      </w:r>
      <w:r>
        <w:rPr>
          <w:rFonts w:ascii="Arial" w:hAnsi="Arial"/>
        </w:rPr>
        <w:t xml:space="preserve"> </w:t>
      </w:r>
    </w:p>
    <w:p w:rsidR="004240D4" w:rsidRDefault="004240D4" w:rsidP="004240D4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0A7D51">
        <w:rPr>
          <w:rFonts w:ascii="Arial" w:hAnsi="Arial" w:cs="Arial"/>
        </w:rPr>
        <w:t xml:space="preserve"> </w:t>
      </w:r>
      <w:r w:rsidR="000A7D51">
        <w:rPr>
          <w:rFonts w:ascii="Arial" w:hAnsi="Arial" w:cs="Arial"/>
        </w:rPr>
        <w:t>(extract only)</w:t>
      </w:r>
    </w:p>
    <w:p w:rsidR="004240D4" w:rsidRPr="00D30B26" w:rsidRDefault="003553EA" w:rsidP="004240D4">
      <w:r w:rsidRPr="00D30B26">
        <w:rPr>
          <w:rFonts w:ascii="Arial" w:hAnsi="Arial" w:cs="Arial"/>
        </w:rPr>
        <w:t>By the end of Level 4, students …</w:t>
      </w:r>
      <w:r w:rsidR="004240D4" w:rsidRPr="00D30B26">
        <w:rPr>
          <w:rFonts w:ascii="Arial" w:hAnsi="Arial" w:cs="Arial"/>
        </w:rPr>
        <w:t xml:space="preserve"> recognise personal strengths and challenges and identify skills they would like to develop.</w:t>
      </w:r>
      <w:r w:rsidR="00FB4785">
        <w:rPr>
          <w:rFonts w:ascii="Arial" w:hAnsi="Arial" w:cs="Arial"/>
        </w:rPr>
        <w:t xml:space="preserve"> </w:t>
      </w:r>
      <w:r w:rsidR="00FB4785" w:rsidRPr="00FB4785">
        <w:rPr>
          <w:rFonts w:ascii="Arial" w:hAnsi="Arial" w:cs="Arial"/>
        </w:rPr>
        <w:t>They suggest strategies for coping with difficult situations.</w:t>
      </w:r>
    </w:p>
    <w:p w:rsidR="00090C9A" w:rsidRDefault="00600622" w:rsidP="00090C9A">
      <w:pPr>
        <w:pStyle w:val="Heading2"/>
        <w:rPr>
          <w:rFonts w:ascii="Arial" w:hAnsi="Arial" w:cs="Arial"/>
        </w:rPr>
      </w:pPr>
      <w:r w:rsidRPr="00090C9A">
        <w:rPr>
          <w:rFonts w:ascii="Arial" w:hAnsi="Arial" w:cs="Arial"/>
        </w:rPr>
        <w:t>Health and Physical Education</w:t>
      </w:r>
      <w:r w:rsidR="00090C9A" w:rsidRPr="00090C9A">
        <w:rPr>
          <w:rFonts w:ascii="Arial" w:hAnsi="Arial" w:cs="Arial"/>
        </w:rPr>
        <w:t xml:space="preserve"> </w:t>
      </w:r>
    </w:p>
    <w:p w:rsidR="00090C9A" w:rsidRDefault="00090C9A" w:rsidP="00090C9A">
      <w:pPr>
        <w:pStyle w:val="Heading3"/>
        <w:rPr>
          <w:rFonts w:ascii="Arial" w:hAnsi="Arial" w:cs="Arial"/>
        </w:rPr>
      </w:pPr>
      <w:r w:rsidRPr="00090C9A">
        <w:rPr>
          <w:rFonts w:ascii="Arial" w:hAnsi="Arial" w:cs="Arial"/>
        </w:rPr>
        <w:t>Content Descript</w:t>
      </w:r>
      <w:r>
        <w:rPr>
          <w:rFonts w:ascii="Arial" w:hAnsi="Arial" w:cs="Arial"/>
        </w:rPr>
        <w:t>i</w:t>
      </w:r>
      <w:r w:rsidRPr="00090C9A">
        <w:rPr>
          <w:rFonts w:ascii="Arial" w:hAnsi="Arial" w:cs="Arial"/>
        </w:rPr>
        <w:t>o</w:t>
      </w:r>
      <w:r>
        <w:rPr>
          <w:rFonts w:ascii="Arial" w:hAnsi="Arial" w:cs="Arial"/>
        </w:rPr>
        <w:t>ns</w:t>
      </w:r>
    </w:p>
    <w:p w:rsidR="00090C9A" w:rsidRDefault="00090C9A" w:rsidP="00090C9A">
      <w:pPr>
        <w:rPr>
          <w:rFonts w:ascii="Arial" w:hAnsi="Arial" w:cs="Arial"/>
        </w:rPr>
      </w:pPr>
      <w:r w:rsidRPr="00090C9A">
        <w:rPr>
          <w:rFonts w:ascii="Arial" w:hAnsi="Arial" w:cs="Arial"/>
        </w:rPr>
        <w:t>Examine how success, challenge and failure strengthen personal identities</w:t>
      </w:r>
      <w:r w:rsidR="00FC5F76">
        <w:rPr>
          <w:rFonts w:ascii="Arial" w:hAnsi="Arial" w:cs="Arial"/>
        </w:rPr>
        <w:t xml:space="preserve"> </w:t>
      </w:r>
      <w:hyperlink r:id="rId11" w:tooltip="View elaborations and additional details of VCHPEP088" w:history="1">
        <w:r w:rsidR="00FC5F76">
          <w:rPr>
            <w:rStyle w:val="Hyperlink"/>
            <w:rFonts w:ascii="Arial" w:hAnsi="Arial" w:cs="Arial"/>
          </w:rPr>
          <w:t>(VCHPEP088)</w:t>
        </w:r>
      </w:hyperlink>
    </w:p>
    <w:p w:rsidR="004240D4" w:rsidRPr="004240D4" w:rsidRDefault="004240D4" w:rsidP="004240D4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Achievement Standards</w:t>
      </w:r>
      <w:r w:rsidR="000A7D51">
        <w:rPr>
          <w:rFonts w:ascii="Arial" w:hAnsi="Arial" w:cs="Arial"/>
        </w:rPr>
        <w:t xml:space="preserve"> </w:t>
      </w:r>
      <w:r w:rsidR="000A7D51">
        <w:rPr>
          <w:rFonts w:ascii="Arial" w:hAnsi="Arial" w:cs="Arial"/>
        </w:rPr>
        <w:t>(extract only)</w:t>
      </w:r>
      <w:bookmarkStart w:id="0" w:name="_GoBack"/>
      <w:bookmarkEnd w:id="0"/>
    </w:p>
    <w:p w:rsidR="004240D4" w:rsidRPr="003553EA" w:rsidRDefault="003553EA" w:rsidP="00090C9A">
      <w:pPr>
        <w:rPr>
          <w:rFonts w:ascii="Arial" w:hAnsi="Arial" w:cs="Arial"/>
        </w:rPr>
      </w:pPr>
      <w:r w:rsidRPr="003553EA">
        <w:rPr>
          <w:rFonts w:ascii="Arial" w:hAnsi="Arial" w:cs="Arial"/>
        </w:rPr>
        <w:t>By the end of Level 4, students …</w:t>
      </w:r>
      <w:r w:rsidRPr="003553EA">
        <w:rPr>
          <w:rFonts w:ascii="Arial" w:hAnsi="Arial" w:cs="Arial"/>
          <w:color w:val="333333"/>
        </w:rPr>
        <w:t xml:space="preserve"> examine influences that strengthen identities.</w:t>
      </w:r>
    </w:p>
    <w:p w:rsidR="00600622" w:rsidRPr="00090C9A" w:rsidRDefault="00600622" w:rsidP="00600622">
      <w:pPr>
        <w:pStyle w:val="Heading1"/>
        <w:rPr>
          <w:rFonts w:ascii="Arial" w:hAnsi="Arial" w:cs="Arial"/>
        </w:rPr>
      </w:pPr>
      <w:r w:rsidRPr="00090C9A">
        <w:rPr>
          <w:rFonts w:ascii="Arial" w:hAnsi="Arial" w:cs="Arial"/>
        </w:rPr>
        <w:t>Teaching and learning activities</w:t>
      </w:r>
    </w:p>
    <w:p w:rsidR="00090C9A" w:rsidRDefault="00090C9A" w:rsidP="00090C9A">
      <w:pPr>
        <w:rPr>
          <w:rFonts w:ascii="Arial" w:hAnsi="Arial" w:cs="Arial"/>
          <w:bCs/>
          <w:lang w:val="en"/>
        </w:rPr>
      </w:pPr>
      <w:r w:rsidRPr="006D4CF6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2" w:history="1">
        <w:r w:rsidRPr="00BA4300">
          <w:rPr>
            <w:rStyle w:val="Hyperlink"/>
            <w:rFonts w:ascii="Arial" w:hAnsi="Arial" w:cs="Arial"/>
            <w:bCs/>
            <w:i/>
            <w:lang w:val="en"/>
          </w:rPr>
          <w:t>Level 3-4 Resilience, Rights and Respectful Relationships</w:t>
        </w:r>
      </w:hyperlink>
      <w:r w:rsidRPr="006D4CF6">
        <w:rPr>
          <w:rFonts w:ascii="Arial" w:hAnsi="Arial" w:cs="Arial"/>
          <w:bCs/>
          <w:color w:val="333333"/>
          <w:lang w:val="en"/>
        </w:rPr>
        <w:t xml:space="preserve"> teaching and learning materials. The following teaching and learning activities </w:t>
      </w:r>
      <w:r w:rsidRPr="006D4CF6">
        <w:rPr>
          <w:rFonts w:ascii="Arial" w:hAnsi="Arial" w:cs="Arial"/>
        </w:rPr>
        <w:t xml:space="preserve">are designed to teach the knowledge, skills and understandings </w:t>
      </w:r>
      <w:r w:rsidR="007431DC" w:rsidRPr="0033376C">
        <w:rPr>
          <w:rFonts w:ascii="Arial" w:hAnsi="Arial" w:cs="Arial"/>
        </w:rPr>
        <w:t xml:space="preserve">relating to </w:t>
      </w:r>
      <w:r w:rsidR="007431DC">
        <w:rPr>
          <w:rFonts w:ascii="Arial" w:hAnsi="Arial" w:cs="Arial"/>
        </w:rPr>
        <w:t>personal strengths</w:t>
      </w:r>
      <w:r w:rsidR="007431DC" w:rsidRPr="006D4CF6">
        <w:rPr>
          <w:rFonts w:ascii="Arial" w:hAnsi="Arial" w:cs="Arial"/>
        </w:rPr>
        <w:t xml:space="preserve"> </w:t>
      </w:r>
      <w:r w:rsidR="007431DC">
        <w:rPr>
          <w:rFonts w:ascii="Arial" w:hAnsi="Arial" w:cs="Arial"/>
        </w:rPr>
        <w:t>for the Level 3-4</w:t>
      </w:r>
      <w:r w:rsidRPr="006D4CF6">
        <w:rPr>
          <w:rFonts w:ascii="Arial" w:hAnsi="Arial" w:cs="Arial"/>
        </w:rPr>
        <w:t>.</w:t>
      </w:r>
      <w:r w:rsidRPr="006D4CF6">
        <w:rPr>
          <w:rFonts w:ascii="Arial" w:hAnsi="Arial" w:cs="Arial"/>
          <w:bCs/>
          <w:color w:val="333333"/>
          <w:lang w:val="en"/>
        </w:rPr>
        <w:t xml:space="preserve"> </w:t>
      </w:r>
      <w:r>
        <w:rPr>
          <w:rFonts w:ascii="Arial" w:hAnsi="Arial" w:cs="Arial"/>
          <w:bCs/>
          <w:lang w:val="en"/>
        </w:rPr>
        <w:t>See pages 10 to 18</w:t>
      </w:r>
      <w:r w:rsidRPr="006D4CF6">
        <w:rPr>
          <w:rFonts w:ascii="Arial" w:hAnsi="Arial" w:cs="Arial"/>
          <w:bCs/>
          <w:lang w:val="en"/>
        </w:rPr>
        <w:t>.</w:t>
      </w:r>
    </w:p>
    <w:p w:rsidR="00090C9A" w:rsidRDefault="00090C9A" w:rsidP="00090C9A">
      <w:pPr>
        <w:rPr>
          <w:rFonts w:ascii="Arial" w:hAnsi="Arial" w:cs="Arial"/>
        </w:rPr>
      </w:pPr>
      <w:r>
        <w:rPr>
          <w:rFonts w:ascii="Arial" w:hAnsi="Arial" w:cs="Arial"/>
        </w:rPr>
        <w:t>Activity 1:</w:t>
      </w:r>
      <w:r w:rsidRPr="00090C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Building team strengths</w:t>
      </w:r>
      <w:r w:rsidRPr="00090C9A">
        <w:rPr>
          <w:rFonts w:ascii="Arial" w:hAnsi="Arial" w:cs="Arial"/>
        </w:rPr>
        <w:t xml:space="preserve"> through cooperative games</w:t>
      </w:r>
    </w:p>
    <w:p w:rsidR="00090C9A" w:rsidRDefault="004240D4" w:rsidP="00090C9A">
      <w:pPr>
        <w:rPr>
          <w:rFonts w:ascii="Arial" w:hAnsi="Arial" w:cs="Arial"/>
        </w:rPr>
      </w:pPr>
      <w:r>
        <w:rPr>
          <w:rFonts w:ascii="Arial" w:hAnsi="Arial" w:cs="Arial"/>
        </w:rPr>
        <w:t>Activity 2:</w:t>
      </w:r>
      <w:r w:rsidRPr="004240D4">
        <w:rPr>
          <w:rFonts w:ascii="Arial" w:hAnsi="Arial"/>
        </w:rPr>
        <w:t xml:space="preserve"> </w:t>
      </w:r>
      <w:r w:rsidRPr="00090C9A">
        <w:rPr>
          <w:rFonts w:ascii="Arial" w:hAnsi="Arial"/>
        </w:rPr>
        <w:t>What are personal strengths</w:t>
      </w:r>
      <w:r>
        <w:rPr>
          <w:rFonts w:ascii="Arial" w:hAnsi="Arial"/>
        </w:rPr>
        <w:t>?</w:t>
      </w:r>
    </w:p>
    <w:p w:rsidR="004240D4" w:rsidRDefault="004240D4" w:rsidP="00090C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3: </w:t>
      </w:r>
      <w:r w:rsidRPr="00090C9A">
        <w:rPr>
          <w:rFonts w:ascii="Arial" w:hAnsi="Arial"/>
        </w:rPr>
        <w:t>Strengths we use everyday</w:t>
      </w:r>
    </w:p>
    <w:p w:rsidR="004240D4" w:rsidRDefault="004240D4" w:rsidP="00090C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4: </w:t>
      </w:r>
      <w:r w:rsidRPr="00090C9A">
        <w:rPr>
          <w:rFonts w:ascii="Arial" w:hAnsi="Arial"/>
        </w:rPr>
        <w:t>Setting goals to develop strengths</w:t>
      </w:r>
    </w:p>
    <w:p w:rsidR="00CA51AD" w:rsidRDefault="00CA51AD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600622" w:rsidRPr="004240D4" w:rsidRDefault="00600622" w:rsidP="00600622">
      <w:pPr>
        <w:pStyle w:val="Heading1"/>
        <w:rPr>
          <w:rFonts w:ascii="Arial" w:hAnsi="Arial" w:cs="Arial"/>
        </w:rPr>
      </w:pPr>
      <w:r w:rsidRPr="004240D4">
        <w:rPr>
          <w:rFonts w:ascii="Arial" w:hAnsi="Arial" w:cs="Arial"/>
        </w:rPr>
        <w:lastRenderedPageBreak/>
        <w:t>Assessment ideas</w:t>
      </w:r>
    </w:p>
    <w:p w:rsidR="00804CC0" w:rsidRDefault="004240D4" w:rsidP="004240D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</w:p>
    <w:p w:rsidR="002821E7" w:rsidRPr="00532844" w:rsidRDefault="00992600" w:rsidP="002821E7">
      <w:pPr>
        <w:rPr>
          <w:rFonts w:ascii="Arial" w:hAnsi="Arial" w:cs="Arial"/>
        </w:rPr>
      </w:pPr>
      <w:r w:rsidRPr="00532844">
        <w:rPr>
          <w:rFonts w:ascii="Arial" w:hAnsi="Arial" w:cs="Arial"/>
        </w:rPr>
        <w:t xml:space="preserve">Use activity 2: What are personal strengths? </w:t>
      </w:r>
      <w:proofErr w:type="gramStart"/>
      <w:r w:rsidRPr="00532844">
        <w:rPr>
          <w:rFonts w:ascii="Arial" w:hAnsi="Arial" w:cs="Arial"/>
        </w:rPr>
        <w:t>to</w:t>
      </w:r>
      <w:proofErr w:type="gramEnd"/>
      <w:r w:rsidRPr="00532844">
        <w:rPr>
          <w:rFonts w:ascii="Arial" w:hAnsi="Arial" w:cs="Arial"/>
        </w:rPr>
        <w:t xml:space="preserve"> assess students ability </w:t>
      </w:r>
      <w:r w:rsidR="00907A37">
        <w:rPr>
          <w:rFonts w:ascii="Arial" w:hAnsi="Arial" w:cs="Arial"/>
        </w:rPr>
        <w:t xml:space="preserve">to </w:t>
      </w:r>
      <w:r w:rsidRPr="00532844">
        <w:rPr>
          <w:rFonts w:ascii="Arial" w:hAnsi="Arial" w:cs="Arial"/>
        </w:rPr>
        <w:t>understand the concept of ‘strength’ and to be able to describe a strength to others in the class.</w:t>
      </w:r>
      <w:r w:rsidR="00532844">
        <w:rPr>
          <w:rFonts w:ascii="Arial" w:hAnsi="Arial" w:cs="Arial"/>
        </w:rPr>
        <w:t xml:space="preserve"> </w:t>
      </w:r>
      <w:r w:rsidR="00532844" w:rsidRPr="00C25EBB">
        <w:rPr>
          <w:rFonts w:ascii="Arial" w:hAnsi="Arial" w:cs="Arial"/>
        </w:rPr>
        <w:t>Refer</w:t>
      </w:r>
      <w:r w:rsidR="00532844" w:rsidRPr="0033376C">
        <w:rPr>
          <w:rFonts w:ascii="Arial" w:hAnsi="Arial" w:cs="Arial"/>
        </w:rPr>
        <w:t xml:space="preserve"> to the </w:t>
      </w:r>
      <w:r w:rsidR="00532844">
        <w:rPr>
          <w:rFonts w:ascii="Arial" w:hAnsi="Arial" w:cs="Arial"/>
        </w:rPr>
        <w:t xml:space="preserve">assessment rubric on </w:t>
      </w:r>
      <w:r w:rsidR="00532844" w:rsidRPr="00CD3F27">
        <w:rPr>
          <w:rFonts w:ascii="Arial" w:hAnsi="Arial" w:cs="Arial"/>
        </w:rPr>
        <w:t xml:space="preserve">page </w:t>
      </w:r>
      <w:r w:rsidR="005C00E4" w:rsidRPr="00CD3F27">
        <w:rPr>
          <w:rFonts w:ascii="Arial" w:hAnsi="Arial" w:cs="Arial"/>
        </w:rPr>
        <w:t>three</w:t>
      </w:r>
      <w:r w:rsidR="00532844" w:rsidRPr="00CD3F27">
        <w:rPr>
          <w:rFonts w:ascii="Arial" w:hAnsi="Arial" w:cs="Arial"/>
        </w:rPr>
        <w:t xml:space="preserve"> to identify</w:t>
      </w:r>
      <w:r w:rsidR="00532844" w:rsidRPr="0033376C">
        <w:rPr>
          <w:rFonts w:ascii="Arial" w:hAnsi="Arial" w:cs="Arial"/>
        </w:rPr>
        <w:t xml:space="preserve"> where students are located on the Victorian Curriculum </w:t>
      </w:r>
      <w:r w:rsidR="00907A37">
        <w:rPr>
          <w:rFonts w:ascii="Arial" w:hAnsi="Arial" w:cs="Arial"/>
        </w:rPr>
        <w:t xml:space="preserve">F-10 </w:t>
      </w:r>
      <w:r w:rsidR="00532844" w:rsidRPr="0033376C">
        <w:rPr>
          <w:rFonts w:ascii="Arial" w:hAnsi="Arial" w:cs="Arial"/>
        </w:rPr>
        <w:t>continuum.</w:t>
      </w:r>
    </w:p>
    <w:p w:rsidR="00804CC0" w:rsidRDefault="004240D4" w:rsidP="004240D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Ongoing formative assessment</w:t>
      </w:r>
    </w:p>
    <w:p w:rsidR="0007210A" w:rsidRDefault="003553EA" w:rsidP="002821E7">
      <w:pPr>
        <w:pStyle w:val="VCAAtablecondensedheading"/>
        <w:spacing w:before="0"/>
        <w:rPr>
          <w:rFonts w:ascii="Arial" w:hAnsi="Arial"/>
        </w:rPr>
      </w:pPr>
      <w:r>
        <w:rPr>
          <w:rFonts w:ascii="Arial" w:hAnsi="Arial"/>
        </w:rPr>
        <w:t>Use words to describe personal strength</w:t>
      </w:r>
      <w:r w:rsidR="0007210A">
        <w:rPr>
          <w:rFonts w:ascii="Arial" w:hAnsi="Arial"/>
        </w:rPr>
        <w:t>s</w:t>
      </w:r>
      <w:r>
        <w:rPr>
          <w:rFonts w:ascii="Arial" w:hAnsi="Arial"/>
        </w:rPr>
        <w:t xml:space="preserve"> </w:t>
      </w:r>
      <w:r w:rsidR="004240D4" w:rsidRPr="00090C9A">
        <w:rPr>
          <w:rFonts w:ascii="Arial" w:hAnsi="Arial"/>
        </w:rPr>
        <w:t xml:space="preserve">in </w:t>
      </w:r>
      <w:r>
        <w:rPr>
          <w:rFonts w:ascii="Arial" w:hAnsi="Arial"/>
        </w:rPr>
        <w:t>spelling words</w:t>
      </w:r>
      <w:r w:rsidR="0007210A">
        <w:rPr>
          <w:rFonts w:ascii="Arial" w:hAnsi="Arial"/>
        </w:rPr>
        <w:t xml:space="preserve">. </w:t>
      </w:r>
    </w:p>
    <w:p w:rsidR="004240D4" w:rsidRDefault="0007210A" w:rsidP="002821E7">
      <w:pPr>
        <w:pStyle w:val="VCAAtablecondensedheading"/>
        <w:spacing w:before="0"/>
        <w:rPr>
          <w:rFonts w:ascii="Arial" w:hAnsi="Arial"/>
        </w:rPr>
      </w:pPr>
      <w:r>
        <w:rPr>
          <w:rFonts w:ascii="Arial" w:hAnsi="Arial"/>
        </w:rPr>
        <w:t>Create a class</w:t>
      </w:r>
      <w:r w:rsidR="004240D4" w:rsidRPr="00090C9A">
        <w:rPr>
          <w:rFonts w:ascii="Arial" w:hAnsi="Arial"/>
        </w:rPr>
        <w:t xml:space="preserve"> word wal</w:t>
      </w:r>
      <w:r>
        <w:rPr>
          <w:rFonts w:ascii="Arial" w:hAnsi="Arial"/>
        </w:rPr>
        <w:t>l that includes words for personal strengths. Encourage students to add post-it-</w:t>
      </w:r>
      <w:r w:rsidR="004240D4" w:rsidRPr="00090C9A">
        <w:rPr>
          <w:rFonts w:ascii="Arial" w:hAnsi="Arial"/>
        </w:rPr>
        <w:t xml:space="preserve">notes to </w:t>
      </w:r>
      <w:r>
        <w:rPr>
          <w:rFonts w:ascii="Arial" w:hAnsi="Arial"/>
        </w:rPr>
        <w:t>the wall, where they</w:t>
      </w:r>
      <w:r w:rsidR="004240D4" w:rsidRPr="00090C9A">
        <w:rPr>
          <w:rFonts w:ascii="Arial" w:hAnsi="Arial"/>
        </w:rPr>
        <w:t xml:space="preserve"> write </w:t>
      </w:r>
      <w:r>
        <w:rPr>
          <w:rFonts w:ascii="Arial" w:hAnsi="Arial"/>
        </w:rPr>
        <w:t>examples of each personal strength word. T</w:t>
      </w:r>
      <w:r w:rsidR="004240D4" w:rsidRPr="00090C9A">
        <w:rPr>
          <w:rFonts w:ascii="Arial" w:hAnsi="Arial"/>
        </w:rPr>
        <w:t>eacher</w:t>
      </w:r>
      <w:r>
        <w:rPr>
          <w:rFonts w:ascii="Arial" w:hAnsi="Arial"/>
        </w:rPr>
        <w:t>s can</w:t>
      </w:r>
      <w:r w:rsidR="004240D4" w:rsidRPr="00090C9A">
        <w:rPr>
          <w:rFonts w:ascii="Arial" w:hAnsi="Arial"/>
        </w:rPr>
        <w:t xml:space="preserve"> use</w:t>
      </w:r>
      <w:r>
        <w:rPr>
          <w:rFonts w:ascii="Arial" w:hAnsi="Arial"/>
        </w:rPr>
        <w:t xml:space="preserve"> these examples</w:t>
      </w:r>
      <w:r w:rsidR="004240D4" w:rsidRPr="00090C9A">
        <w:rPr>
          <w:rFonts w:ascii="Arial" w:hAnsi="Arial"/>
        </w:rPr>
        <w:t xml:space="preserve"> as conversation starters for discussion</w:t>
      </w:r>
      <w:r>
        <w:rPr>
          <w:rFonts w:ascii="Arial" w:hAnsi="Arial"/>
        </w:rPr>
        <w:t xml:space="preserve"> about each word.</w:t>
      </w:r>
    </w:p>
    <w:p w:rsidR="00532844" w:rsidRDefault="00532844" w:rsidP="002821E7">
      <w:pPr>
        <w:pStyle w:val="VCAAtablecondensedheading"/>
        <w:spacing w:before="0"/>
        <w:rPr>
          <w:rFonts w:ascii="Arial" w:hAnsi="Arial"/>
        </w:rPr>
      </w:pPr>
      <w:r>
        <w:rPr>
          <w:rFonts w:ascii="Arial" w:hAnsi="Arial"/>
        </w:rPr>
        <w:t>Explore definitions of words describing personal strengths.</w:t>
      </w:r>
      <w:r w:rsidRPr="00090C9A">
        <w:rPr>
          <w:rFonts w:ascii="Arial" w:hAnsi="Arial"/>
        </w:rPr>
        <w:t xml:space="preserve"> </w:t>
      </w:r>
      <w:r>
        <w:rPr>
          <w:rFonts w:ascii="Arial" w:hAnsi="Arial"/>
        </w:rPr>
        <w:t>S</w:t>
      </w:r>
      <w:r w:rsidRPr="00090C9A">
        <w:rPr>
          <w:rFonts w:ascii="Arial" w:hAnsi="Arial"/>
        </w:rPr>
        <w:t>tudents use thumbs up, thumbs down to indicate understanding of the definition of a personal strength</w:t>
      </w:r>
      <w:r w:rsidR="007E6D90">
        <w:rPr>
          <w:rFonts w:ascii="Arial" w:hAnsi="Arial"/>
        </w:rPr>
        <w:t>.</w:t>
      </w:r>
    </w:p>
    <w:p w:rsidR="00804CC0" w:rsidRDefault="004240D4" w:rsidP="004240D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Assessment</w:t>
      </w:r>
    </w:p>
    <w:p w:rsidR="001B565C" w:rsidRPr="00090C9A" w:rsidRDefault="00532844" w:rsidP="001B565C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Provide</w:t>
      </w:r>
      <w:r w:rsidR="001B565C" w:rsidRPr="00090C9A">
        <w:rPr>
          <w:rFonts w:ascii="Arial" w:hAnsi="Arial" w:cs="Arial"/>
          <w:sz w:val="22"/>
          <w:szCs w:val="22"/>
        </w:rPr>
        <w:t xml:space="preserve"> students with a set of statements to focus</w:t>
      </w:r>
      <w:r w:rsidR="00992600">
        <w:rPr>
          <w:rFonts w:ascii="Arial" w:hAnsi="Arial" w:cs="Arial"/>
          <w:sz w:val="22"/>
          <w:szCs w:val="22"/>
        </w:rPr>
        <w:t xml:space="preserve"> their reflection on personal strengths</w:t>
      </w:r>
      <w:r w:rsidR="00FB4785">
        <w:rPr>
          <w:rFonts w:ascii="Arial" w:hAnsi="Arial" w:cs="Arial"/>
          <w:sz w:val="22"/>
          <w:szCs w:val="22"/>
        </w:rPr>
        <w:t xml:space="preserve"> and identity</w:t>
      </w:r>
      <w:r w:rsidR="001B565C" w:rsidRPr="00090C9A">
        <w:rPr>
          <w:rFonts w:ascii="Arial" w:hAnsi="Arial" w:cs="Arial"/>
          <w:sz w:val="22"/>
          <w:szCs w:val="22"/>
        </w:rPr>
        <w:t xml:space="preserve">, such as: </w:t>
      </w:r>
    </w:p>
    <w:p w:rsidR="00992600" w:rsidRDefault="001B565C" w:rsidP="001B565C">
      <w:pPr>
        <w:pStyle w:val="Default"/>
        <w:spacing w:after="46"/>
        <w:rPr>
          <w:rFonts w:ascii="Arial" w:hAnsi="Arial" w:cs="Arial"/>
          <w:sz w:val="22"/>
          <w:szCs w:val="22"/>
        </w:rPr>
      </w:pPr>
      <w:r w:rsidRPr="00090C9A">
        <w:rPr>
          <w:rFonts w:ascii="Arial" w:hAnsi="Arial" w:cs="Arial"/>
          <w:sz w:val="22"/>
          <w:szCs w:val="22"/>
        </w:rPr>
        <w:t>‘</w:t>
      </w:r>
      <w:r w:rsidR="00992600">
        <w:rPr>
          <w:rFonts w:ascii="Arial" w:hAnsi="Arial" w:cs="Arial"/>
          <w:sz w:val="22"/>
          <w:szCs w:val="22"/>
        </w:rPr>
        <w:t>A personal strength I could use at school is …’</w:t>
      </w:r>
    </w:p>
    <w:p w:rsidR="00992600" w:rsidRDefault="00992600" w:rsidP="00992600">
      <w:pPr>
        <w:pStyle w:val="Default"/>
        <w:spacing w:after="46"/>
        <w:rPr>
          <w:rFonts w:ascii="Arial" w:hAnsi="Arial" w:cs="Arial"/>
          <w:sz w:val="22"/>
          <w:szCs w:val="22"/>
        </w:rPr>
      </w:pPr>
      <w:r w:rsidRPr="00090C9A"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Arial"/>
          <w:sz w:val="22"/>
          <w:szCs w:val="22"/>
        </w:rPr>
        <w:t>A personal strength I could use at home is …’</w:t>
      </w:r>
    </w:p>
    <w:p w:rsidR="001B565C" w:rsidRPr="00090C9A" w:rsidRDefault="00992600" w:rsidP="001B565C">
      <w:pPr>
        <w:pStyle w:val="Default"/>
        <w:spacing w:after="4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‘</w:t>
      </w:r>
      <w:r w:rsidR="001B565C" w:rsidRPr="00090C9A">
        <w:rPr>
          <w:rFonts w:ascii="Arial" w:hAnsi="Arial" w:cs="Arial"/>
          <w:sz w:val="22"/>
          <w:szCs w:val="22"/>
        </w:rPr>
        <w:t xml:space="preserve">My </w:t>
      </w:r>
      <w:r>
        <w:rPr>
          <w:rFonts w:ascii="Arial" w:hAnsi="Arial" w:cs="Arial"/>
          <w:sz w:val="22"/>
          <w:szCs w:val="22"/>
        </w:rPr>
        <w:t xml:space="preserve">personal </w:t>
      </w:r>
      <w:r w:rsidR="001B565C" w:rsidRPr="00090C9A">
        <w:rPr>
          <w:rFonts w:ascii="Arial" w:hAnsi="Arial" w:cs="Arial"/>
          <w:sz w:val="22"/>
          <w:szCs w:val="22"/>
        </w:rPr>
        <w:t>strengths are</w:t>
      </w:r>
      <w:r>
        <w:rPr>
          <w:rFonts w:ascii="Arial" w:hAnsi="Arial" w:cs="Arial"/>
          <w:sz w:val="22"/>
          <w:szCs w:val="22"/>
        </w:rPr>
        <w:t xml:space="preserve"> </w:t>
      </w:r>
      <w:r w:rsidR="001B565C" w:rsidRPr="00090C9A">
        <w:rPr>
          <w:rFonts w:ascii="Arial" w:hAnsi="Arial" w:cs="Arial"/>
          <w:sz w:val="22"/>
          <w:szCs w:val="22"/>
        </w:rPr>
        <w:t xml:space="preserve">…’ </w:t>
      </w:r>
    </w:p>
    <w:p w:rsidR="00992600" w:rsidRDefault="00992600" w:rsidP="001B565C">
      <w:pPr>
        <w:pStyle w:val="Default"/>
        <w:spacing w:after="4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‘A personal strength I would like to develop is …</w:t>
      </w:r>
      <w:r w:rsidR="00FB4785">
        <w:rPr>
          <w:rFonts w:ascii="Arial" w:hAnsi="Arial" w:cs="Arial"/>
          <w:sz w:val="22"/>
          <w:szCs w:val="22"/>
        </w:rPr>
        <w:t>’</w:t>
      </w:r>
    </w:p>
    <w:p w:rsidR="00FB4785" w:rsidRDefault="00FB4785" w:rsidP="001B565C">
      <w:pPr>
        <w:pStyle w:val="Default"/>
        <w:spacing w:after="4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‘I would describe myself as …’</w:t>
      </w:r>
    </w:p>
    <w:p w:rsidR="00FB4785" w:rsidRDefault="00FB4785" w:rsidP="001B565C">
      <w:pPr>
        <w:pStyle w:val="Default"/>
        <w:spacing w:after="46"/>
        <w:rPr>
          <w:rFonts w:ascii="Arial" w:hAnsi="Arial" w:cs="Arial"/>
          <w:sz w:val="22"/>
          <w:szCs w:val="22"/>
        </w:rPr>
      </w:pPr>
    </w:p>
    <w:p w:rsidR="001B565C" w:rsidRPr="00090C9A" w:rsidRDefault="00532844" w:rsidP="001A52D7">
      <w:pPr>
        <w:rPr>
          <w:rFonts w:ascii="Arial" w:hAnsi="Arial"/>
        </w:rPr>
      </w:pPr>
      <w:r>
        <w:rPr>
          <w:rFonts w:ascii="Arial" w:hAnsi="Arial"/>
        </w:rPr>
        <w:t xml:space="preserve">Use student reflections to assess their understanding of </w:t>
      </w:r>
      <w:r w:rsidR="001A52D7">
        <w:rPr>
          <w:rFonts w:ascii="Arial" w:hAnsi="Arial"/>
        </w:rPr>
        <w:t xml:space="preserve">identity, </w:t>
      </w:r>
      <w:r>
        <w:rPr>
          <w:rFonts w:ascii="Arial" w:hAnsi="Arial"/>
        </w:rPr>
        <w:t>personal strengths</w:t>
      </w:r>
      <w:r w:rsidR="00D30B26">
        <w:rPr>
          <w:rFonts w:ascii="Arial" w:hAnsi="Arial"/>
        </w:rPr>
        <w:t xml:space="preserve"> and to identify the skills they would most like to develop. </w:t>
      </w:r>
      <w:r w:rsidR="001A52D7">
        <w:rPr>
          <w:rFonts w:ascii="Arial" w:hAnsi="Arial" w:cs="Arial"/>
        </w:rPr>
        <w:t>Use the a</w:t>
      </w:r>
      <w:r w:rsidR="001A52D7" w:rsidRPr="00767B70">
        <w:rPr>
          <w:rFonts w:ascii="Arial" w:hAnsi="Arial" w:cs="Arial"/>
        </w:rPr>
        <w:t>ssessment rubric</w:t>
      </w:r>
      <w:r w:rsidR="001A52D7">
        <w:rPr>
          <w:rFonts w:ascii="Arial" w:hAnsi="Arial" w:cs="Arial"/>
        </w:rPr>
        <w:t xml:space="preserve"> on page 3 </w:t>
      </w:r>
      <w:r w:rsidR="001A52D7" w:rsidRPr="004F0DB8">
        <w:rPr>
          <w:rFonts w:ascii="Arial" w:hAnsi="Arial" w:cs="Arial"/>
        </w:rPr>
        <w:t xml:space="preserve">to identify where students are located on the Victorian Curriculum </w:t>
      </w:r>
      <w:r w:rsidR="00907A37">
        <w:rPr>
          <w:rFonts w:ascii="Arial" w:hAnsi="Arial" w:cs="Arial"/>
        </w:rPr>
        <w:t xml:space="preserve">F-10 </w:t>
      </w:r>
      <w:r w:rsidR="001A52D7" w:rsidRPr="004F0DB8">
        <w:rPr>
          <w:rFonts w:ascii="Arial" w:hAnsi="Arial" w:cs="Arial"/>
        </w:rPr>
        <w:t>continuum.</w:t>
      </w:r>
    </w:p>
    <w:p w:rsidR="00600622" w:rsidRDefault="00600622" w:rsidP="004240D4">
      <w:pPr>
        <w:pStyle w:val="Heading2"/>
        <w:rPr>
          <w:rFonts w:ascii="Arial" w:hAnsi="Arial" w:cs="Arial"/>
        </w:rPr>
      </w:pPr>
      <w:r w:rsidRPr="004240D4">
        <w:rPr>
          <w:rFonts w:ascii="Arial" w:hAnsi="Arial" w:cs="Arial"/>
        </w:rPr>
        <w:t xml:space="preserve">Resources </w:t>
      </w:r>
    </w:p>
    <w:p w:rsidR="004240D4" w:rsidRPr="004240D4" w:rsidRDefault="00D30B26" w:rsidP="004240D4">
      <w:r>
        <w:rPr>
          <w:rFonts w:ascii="Arial" w:hAnsi="Arial" w:cs="Arial"/>
        </w:rPr>
        <w:t xml:space="preserve">The </w:t>
      </w:r>
      <w:hyperlink r:id="rId13" w:history="1">
        <w:proofErr w:type="spellStart"/>
        <w:r w:rsidRPr="00BA4300">
          <w:rPr>
            <w:rStyle w:val="Hyperlink"/>
            <w:rFonts w:ascii="Arial" w:hAnsi="Arial" w:cs="Arial"/>
            <w:i/>
          </w:rPr>
          <w:t>HandsOnScotland</w:t>
        </w:r>
        <w:proofErr w:type="spellEnd"/>
      </w:hyperlink>
      <w:r>
        <w:rPr>
          <w:rFonts w:ascii="Arial" w:hAnsi="Arial" w:cs="Arial"/>
        </w:rPr>
        <w:t xml:space="preserve"> website</w:t>
      </w:r>
      <w:r w:rsidR="00FB4785">
        <w:rPr>
          <w:rFonts w:ascii="Arial" w:hAnsi="Arial" w:cs="Arial"/>
        </w:rPr>
        <w:t xml:space="preserve"> provides information about character strengths, including a list of character strengths and a range of activities that could be used for teaching and assessment. </w:t>
      </w:r>
    </w:p>
    <w:p w:rsidR="00600622" w:rsidRPr="00090C9A" w:rsidRDefault="00600622" w:rsidP="00600622">
      <w:pPr>
        <w:rPr>
          <w:rFonts w:ascii="Arial" w:hAnsi="Arial" w:cs="Arial"/>
        </w:rPr>
      </w:pPr>
    </w:p>
    <w:p w:rsidR="00600622" w:rsidRPr="00090C9A" w:rsidRDefault="00600622" w:rsidP="00600622">
      <w:pPr>
        <w:rPr>
          <w:rFonts w:ascii="Arial" w:hAnsi="Arial" w:cs="Arial"/>
        </w:rPr>
        <w:sectPr w:rsidR="00600622" w:rsidRPr="00090C9A" w:rsidSect="00CA51AD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531" w:bottom="1440" w:left="1440" w:header="709" w:footer="709" w:gutter="0"/>
          <w:cols w:space="708"/>
          <w:titlePg/>
          <w:docGrid w:linePitch="360"/>
        </w:sectPr>
      </w:pPr>
    </w:p>
    <w:p w:rsidR="005C00E4" w:rsidRPr="005C00E4" w:rsidRDefault="005C00E4" w:rsidP="00907A37">
      <w:pPr>
        <w:pStyle w:val="Heading1"/>
        <w:jc w:val="center"/>
        <w:rPr>
          <w:rFonts w:ascii="Arial" w:hAnsi="Arial" w:cs="Arial"/>
        </w:rPr>
      </w:pPr>
      <w:r w:rsidRPr="005C00E4">
        <w:rPr>
          <w:rFonts w:ascii="Arial" w:hAnsi="Arial" w:cs="Arial"/>
        </w:rPr>
        <w:lastRenderedPageBreak/>
        <w:t xml:space="preserve">Personal </w:t>
      </w:r>
      <w:r w:rsidR="00907A37" w:rsidRPr="005C00E4">
        <w:rPr>
          <w:rFonts w:ascii="Arial" w:hAnsi="Arial" w:cs="Arial"/>
        </w:rPr>
        <w:t>strengths assessment rubric</w:t>
      </w:r>
      <w:r w:rsidR="00907A37">
        <w:rPr>
          <w:rFonts w:ascii="Arial" w:hAnsi="Arial" w:cs="Arial"/>
        </w:rPr>
        <w:t xml:space="preserve"> -</w:t>
      </w:r>
      <w:r w:rsidRPr="005C00E4">
        <w:rPr>
          <w:rFonts w:ascii="Arial" w:hAnsi="Arial" w:cs="Arial"/>
        </w:rPr>
        <w:t xml:space="preserve"> Level 3-4</w:t>
      </w:r>
    </w:p>
    <w:tbl>
      <w:tblPr>
        <w:tblStyle w:val="TableGrid"/>
        <w:tblW w:w="14174" w:type="dxa"/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410"/>
        <w:gridCol w:w="2410"/>
        <w:gridCol w:w="2300"/>
      </w:tblGrid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0AB9" w:rsidRPr="00090C9A" w:rsidRDefault="003C0AB9" w:rsidP="00600622">
            <w:pPr>
              <w:rPr>
                <w:rFonts w:ascii="Arial" w:hAnsi="Arial" w:cs="Arial"/>
                <w:b/>
              </w:rPr>
            </w:pPr>
          </w:p>
        </w:tc>
        <w:tc>
          <w:tcPr>
            <w:tcW w:w="11798" w:type="dxa"/>
            <w:gridSpan w:val="5"/>
            <w:shd w:val="clear" w:color="auto" w:fill="95B3D7" w:themeFill="accent1" w:themeFillTint="99"/>
          </w:tcPr>
          <w:p w:rsidR="003C0AB9" w:rsidRPr="00090C9A" w:rsidRDefault="003C0AB9" w:rsidP="00600622">
            <w:pPr>
              <w:rPr>
                <w:rFonts w:ascii="Arial" w:hAnsi="Arial" w:cs="Arial"/>
                <w:b/>
              </w:rPr>
            </w:pPr>
            <w:r w:rsidRPr="00090C9A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  <w:shd w:val="clear" w:color="auto" w:fill="DBE5F1" w:themeFill="accent1" w:themeFillTint="33"/>
          </w:tcPr>
          <w:p w:rsidR="003C0AB9" w:rsidRPr="00090C9A" w:rsidRDefault="003C0AB9" w:rsidP="00600622">
            <w:pPr>
              <w:rPr>
                <w:rFonts w:ascii="Arial" w:hAnsi="Arial" w:cs="Arial"/>
              </w:rPr>
            </w:pPr>
          </w:p>
        </w:tc>
      </w:tr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3C0AB9" w:rsidRPr="00090C9A" w:rsidRDefault="003C0AB9" w:rsidP="00600622">
            <w:pPr>
              <w:rPr>
                <w:rFonts w:ascii="Arial" w:hAnsi="Arial" w:cs="Arial"/>
                <w:b/>
              </w:rPr>
            </w:pPr>
          </w:p>
        </w:tc>
        <w:tc>
          <w:tcPr>
            <w:tcW w:w="11798" w:type="dxa"/>
            <w:gridSpan w:val="5"/>
          </w:tcPr>
          <w:p w:rsidR="003C0AB9" w:rsidRPr="00090C9A" w:rsidRDefault="003C0AB9" w:rsidP="00600622">
            <w:pPr>
              <w:rPr>
                <w:rFonts w:ascii="Arial" w:hAnsi="Arial" w:cs="Arial"/>
                <w:b/>
              </w:rPr>
            </w:pPr>
            <w:r w:rsidRPr="00090C9A"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3C0AB9" w:rsidRPr="003C0AB9" w:rsidRDefault="003C0AB9" w:rsidP="00FB478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C0AB9" w:rsidRPr="003C0AB9" w:rsidRDefault="003C0AB9" w:rsidP="005C00E4">
            <w:pPr>
              <w:rPr>
                <w:rFonts w:ascii="Arial Narrow" w:hAnsi="Arial Narrow" w:cs="Arial"/>
                <w:sz w:val="20"/>
                <w:szCs w:val="20"/>
              </w:rPr>
            </w:pPr>
            <w:r w:rsidRPr="003C0AB9">
              <w:rPr>
                <w:rFonts w:ascii="Arial Narrow" w:hAnsi="Arial Narrow" w:cs="Arial"/>
                <w:b/>
                <w:sz w:val="20"/>
                <w:szCs w:val="20"/>
              </w:rPr>
              <w:t>By the end of Level 2</w:t>
            </w:r>
            <w:r w:rsidRPr="003C0AB9">
              <w:rPr>
                <w:rFonts w:ascii="Arial Narrow" w:hAnsi="Arial Narrow" w:cs="Arial"/>
                <w:sz w:val="20"/>
                <w:szCs w:val="20"/>
              </w:rPr>
              <w:t>, students …identify and describe personal interests, skills and achievements and reflect on how these might contribute to school or family life</w:t>
            </w:r>
            <w:proofErr w:type="gramStart"/>
            <w:r w:rsidRPr="003C0AB9">
              <w:rPr>
                <w:rFonts w:ascii="Arial Narrow" w:hAnsi="Arial Narrow" w:cs="Arial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268" w:type="dxa"/>
          </w:tcPr>
          <w:p w:rsidR="003C0AB9" w:rsidRPr="003C0AB9" w:rsidRDefault="003C0AB9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C0AB9" w:rsidRPr="003C0AB9" w:rsidRDefault="003C0AB9" w:rsidP="005C00E4">
            <w:pPr>
              <w:rPr>
                <w:rFonts w:ascii="Arial Narrow" w:hAnsi="Arial Narrow" w:cs="Arial"/>
                <w:sz w:val="20"/>
                <w:szCs w:val="20"/>
              </w:rPr>
            </w:pPr>
            <w:r w:rsidRPr="003C0AB9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  <w:r w:rsidRPr="003C0AB9">
              <w:rPr>
                <w:rFonts w:ascii="Arial Narrow" w:hAnsi="Arial Narrow" w:cs="Arial"/>
                <w:sz w:val="20"/>
                <w:szCs w:val="20"/>
              </w:rPr>
              <w:t>, students …recognise personal strengths and challenges and identify skills they would like to develop.</w:t>
            </w:r>
          </w:p>
        </w:tc>
        <w:tc>
          <w:tcPr>
            <w:tcW w:w="2410" w:type="dxa"/>
          </w:tcPr>
          <w:p w:rsidR="003C0AB9" w:rsidRPr="003C0AB9" w:rsidRDefault="003C0AB9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00" w:type="dxa"/>
          </w:tcPr>
          <w:p w:rsidR="003C0AB9" w:rsidRPr="003C0AB9" w:rsidRDefault="003C0AB9" w:rsidP="00070706">
            <w:pPr>
              <w:pStyle w:val="VCAAtablecondensed"/>
              <w:spacing w:before="0"/>
              <w:rPr>
                <w:sz w:val="20"/>
                <w:szCs w:val="20"/>
                <w:lang w:val="en-AU"/>
              </w:rPr>
            </w:pPr>
            <w:r w:rsidRPr="003C0AB9">
              <w:rPr>
                <w:b/>
                <w:sz w:val="20"/>
                <w:szCs w:val="20"/>
                <w:lang w:val="en-AU"/>
              </w:rPr>
              <w:t>By the end of Level 6</w:t>
            </w:r>
            <w:r w:rsidRPr="003C0AB9">
              <w:rPr>
                <w:sz w:val="20"/>
                <w:szCs w:val="20"/>
                <w:lang w:val="en-AU"/>
              </w:rPr>
              <w:t xml:space="preserve">, students … describe the influence that personal qualities and strengths have on achieving success. </w:t>
            </w:r>
          </w:p>
          <w:p w:rsidR="003C0AB9" w:rsidRPr="003C0AB9" w:rsidRDefault="003C0AB9" w:rsidP="00070706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3C0AB9" w:rsidRDefault="003C0AB9" w:rsidP="008773F8">
            <w:pPr>
              <w:rPr>
                <w:rFonts w:ascii="Arial" w:hAnsi="Arial" w:cs="Arial"/>
                <w:b/>
              </w:rPr>
            </w:pPr>
          </w:p>
        </w:tc>
        <w:tc>
          <w:tcPr>
            <w:tcW w:w="11798" w:type="dxa"/>
            <w:gridSpan w:val="5"/>
          </w:tcPr>
          <w:p w:rsidR="003C0AB9" w:rsidRPr="00090C9A" w:rsidRDefault="003C0AB9" w:rsidP="008773F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Health and Physical Education</w:t>
            </w:r>
          </w:p>
        </w:tc>
      </w:tr>
      <w:tr w:rsidR="003C0AB9" w:rsidRPr="00090C9A" w:rsidTr="003C0AB9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:rsidR="003C0AB9" w:rsidRPr="003C0AB9" w:rsidRDefault="003C0AB9" w:rsidP="008773F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C0AB9" w:rsidRPr="003C0AB9" w:rsidRDefault="003C0AB9" w:rsidP="008773F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AB9">
              <w:rPr>
                <w:rFonts w:ascii="Arial Narrow" w:hAnsi="Arial Narrow" w:cs="Arial"/>
                <w:b/>
                <w:sz w:val="20"/>
                <w:szCs w:val="20"/>
              </w:rPr>
              <w:t>By the end of Level 2</w:t>
            </w:r>
            <w:r w:rsidRPr="003C0AB9">
              <w:rPr>
                <w:rFonts w:ascii="Arial Narrow" w:hAnsi="Arial Narrow" w:cs="Arial"/>
                <w:sz w:val="20"/>
                <w:szCs w:val="20"/>
              </w:rPr>
              <w:t>, students … recognise how strengths and achievements contribute to identities.</w:t>
            </w:r>
          </w:p>
        </w:tc>
        <w:tc>
          <w:tcPr>
            <w:tcW w:w="2268" w:type="dxa"/>
          </w:tcPr>
          <w:p w:rsidR="003C0AB9" w:rsidRPr="003C0AB9" w:rsidRDefault="003C0AB9" w:rsidP="00600622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3C0AB9" w:rsidRPr="003C0AB9" w:rsidRDefault="003C0AB9" w:rsidP="00FB478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AB9">
              <w:rPr>
                <w:rFonts w:ascii="Arial Narrow" w:hAnsi="Arial Narrow" w:cs="Arial"/>
                <w:b/>
                <w:sz w:val="20"/>
                <w:szCs w:val="20"/>
              </w:rPr>
              <w:t>By the end of Level 4</w:t>
            </w:r>
            <w:r w:rsidRPr="003C0AB9">
              <w:rPr>
                <w:rFonts w:ascii="Arial Narrow" w:hAnsi="Arial Narrow" w:cs="Arial"/>
                <w:sz w:val="20"/>
                <w:szCs w:val="20"/>
              </w:rPr>
              <w:t xml:space="preserve">, students … examine influences that strengthen identities. </w:t>
            </w:r>
          </w:p>
        </w:tc>
        <w:tc>
          <w:tcPr>
            <w:tcW w:w="2410" w:type="dxa"/>
          </w:tcPr>
          <w:p w:rsidR="003C0AB9" w:rsidRPr="003C0AB9" w:rsidRDefault="003C0AB9" w:rsidP="008773F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300" w:type="dxa"/>
          </w:tcPr>
          <w:p w:rsidR="003C0AB9" w:rsidRPr="003C0AB9" w:rsidRDefault="003C0AB9" w:rsidP="003C0AB9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AB9">
              <w:rPr>
                <w:rFonts w:ascii="Arial Narrow" w:hAnsi="Arial Narrow"/>
                <w:b/>
                <w:sz w:val="20"/>
                <w:szCs w:val="20"/>
              </w:rPr>
              <w:t>By the end of Level 6</w:t>
            </w:r>
            <w:r w:rsidRPr="003C0AB9">
              <w:rPr>
                <w:rFonts w:ascii="Arial Narrow" w:hAnsi="Arial Narrow"/>
                <w:sz w:val="20"/>
                <w:szCs w:val="20"/>
              </w:rPr>
              <w:t>, students …</w:t>
            </w:r>
            <w:r w:rsidRPr="003C0AB9">
              <w:rPr>
                <w:rFonts w:ascii="Arial Narrow" w:hAnsi="Arial Narrow" w:cs="Arial"/>
                <w:sz w:val="20"/>
                <w:szCs w:val="20"/>
              </w:rPr>
              <w:t xml:space="preserve"> understand the influences people and places have on personal identities. </w:t>
            </w:r>
          </w:p>
        </w:tc>
      </w:tr>
    </w:tbl>
    <w:p w:rsidR="003C0AB9" w:rsidRDefault="003C0AB9" w:rsidP="00BA4300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3C0AB9" w:rsidRPr="00161A88" w:rsidTr="005C00E4">
        <w:tc>
          <w:tcPr>
            <w:tcW w:w="2362" w:type="dxa"/>
            <w:tcBorders>
              <w:top w:val="nil"/>
              <w:left w:val="nil"/>
            </w:tcBorders>
          </w:tcPr>
          <w:p w:rsidR="003C0AB9" w:rsidRPr="00161A88" w:rsidRDefault="003C0AB9" w:rsidP="005C00E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:rsidR="003C0AB9" w:rsidRPr="00161A88" w:rsidRDefault="003C0AB9" w:rsidP="005C00E4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3C0AB9" w:rsidRPr="00161A88" w:rsidTr="005C00E4">
        <w:tc>
          <w:tcPr>
            <w:tcW w:w="2362" w:type="dxa"/>
          </w:tcPr>
          <w:p w:rsidR="003C0AB9" w:rsidRPr="00161A88" w:rsidRDefault="003C0AB9" w:rsidP="005C00E4">
            <w:pPr>
              <w:rPr>
                <w:rFonts w:ascii="Arial Narrow" w:hAnsi="Arial Narrow"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:rsidR="003C0AB9" w:rsidRPr="00161A88" w:rsidRDefault="003C0AB9" w:rsidP="005C00E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362" w:type="dxa"/>
          </w:tcPr>
          <w:p w:rsidR="003C0AB9" w:rsidRPr="00161A88" w:rsidRDefault="003C0AB9" w:rsidP="005C00E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362" w:type="dxa"/>
          </w:tcPr>
          <w:p w:rsidR="003C0AB9" w:rsidRPr="00161A88" w:rsidRDefault="003C0AB9" w:rsidP="005C00E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61A88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3" w:type="dxa"/>
          </w:tcPr>
          <w:p w:rsidR="003C0AB9" w:rsidRPr="00161A88" w:rsidRDefault="003C0AB9" w:rsidP="005C00E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When progressing towards level 6 students can:</w:t>
            </w:r>
          </w:p>
        </w:tc>
        <w:tc>
          <w:tcPr>
            <w:tcW w:w="2363" w:type="dxa"/>
          </w:tcPr>
          <w:p w:rsidR="003C0AB9" w:rsidRPr="00161A88" w:rsidRDefault="003C0AB9" w:rsidP="005C00E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At level 6 students can:</w:t>
            </w:r>
          </w:p>
        </w:tc>
      </w:tr>
      <w:tr w:rsidR="003C0AB9" w:rsidRPr="005C00E4" w:rsidTr="005C00E4">
        <w:tc>
          <w:tcPr>
            <w:tcW w:w="2362" w:type="dxa"/>
          </w:tcPr>
          <w:p w:rsidR="003C0AB9" w:rsidRPr="005C00E4" w:rsidRDefault="003C0AB9" w:rsidP="005C00E4">
            <w:pPr>
              <w:rPr>
                <w:rFonts w:ascii="Arial Narrow" w:hAnsi="Arial Narrow"/>
                <w:sz w:val="20"/>
                <w:szCs w:val="20"/>
              </w:rPr>
            </w:pPr>
            <w:r w:rsidRPr="005C00E4">
              <w:rPr>
                <w:rFonts w:ascii="Arial Narrow" w:hAnsi="Arial Narrow"/>
                <w:sz w:val="20"/>
                <w:szCs w:val="20"/>
              </w:rPr>
              <w:t>Identification of personal strengths</w:t>
            </w:r>
          </w:p>
        </w:tc>
        <w:tc>
          <w:tcPr>
            <w:tcW w:w="2362" w:type="dxa"/>
          </w:tcPr>
          <w:p w:rsidR="003C0AB9" w:rsidRPr="005C00E4" w:rsidRDefault="003C0AB9" w:rsidP="003C0AB9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C00E4">
              <w:rPr>
                <w:rFonts w:ascii="Arial Narrow" w:hAnsi="Arial Narrow" w:cs="Arial"/>
                <w:sz w:val="20"/>
                <w:szCs w:val="20"/>
              </w:rPr>
              <w:t>describe key strengths they use at school or at home</w:t>
            </w:r>
          </w:p>
          <w:p w:rsidR="003C0AB9" w:rsidRPr="005C00E4" w:rsidRDefault="003C0AB9" w:rsidP="003C0AB9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C00E4">
              <w:rPr>
                <w:rFonts w:ascii="Arial Narrow" w:hAnsi="Arial Narrow" w:cs="Arial"/>
                <w:sz w:val="20"/>
                <w:szCs w:val="20"/>
              </w:rPr>
              <w:t>provide examples of personal strengths in action at home or school</w:t>
            </w:r>
          </w:p>
        </w:tc>
        <w:tc>
          <w:tcPr>
            <w:tcW w:w="2362" w:type="dxa"/>
          </w:tcPr>
          <w:p w:rsidR="005C00E4" w:rsidRPr="005C00E4" w:rsidRDefault="005C00E4" w:rsidP="005C00E4">
            <w:pPr>
              <w:pStyle w:val="ListParagraph"/>
              <w:widowControl w:val="0"/>
              <w:numPr>
                <w:ilvl w:val="0"/>
                <w:numId w:val="4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20"/>
                <w:szCs w:val="20"/>
              </w:rPr>
            </w:pPr>
            <w:proofErr w:type="gramStart"/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describe</w:t>
            </w:r>
            <w:proofErr w:type="gramEnd"/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 a variety of personal strengths and give an example of </w:t>
            </w:r>
            <w:r w:rsidR="00BA4300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how they can be used</w:t>
            </w:r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 </w:t>
            </w:r>
            <w:r w:rsidR="00907A37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in</w:t>
            </w:r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everyday life.</w:t>
            </w:r>
          </w:p>
          <w:p w:rsidR="003C0AB9" w:rsidRPr="005C00E4" w:rsidRDefault="003C0AB9" w:rsidP="00BA4300">
            <w:pPr>
              <w:pStyle w:val="ListParagraph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</w:tcPr>
          <w:p w:rsidR="00CD3F27" w:rsidRDefault="00CD3F27" w:rsidP="003C0AB9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B657A0">
              <w:rPr>
                <w:rFonts w:ascii="Arial Narrow" w:hAnsi="Arial Narrow" w:cstheme="minorHAnsi"/>
                <w:sz w:val="20"/>
                <w:szCs w:val="20"/>
              </w:rPr>
              <w:t xml:space="preserve">describe  a situation where a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personal </w:t>
            </w:r>
            <w:r w:rsidRPr="00B657A0">
              <w:rPr>
                <w:rFonts w:ascii="Arial Narrow" w:hAnsi="Arial Narrow" w:cstheme="minorHAnsi"/>
                <w:sz w:val="20"/>
                <w:szCs w:val="20"/>
              </w:rPr>
              <w:t>strength is important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3C0AB9" w:rsidRPr="005C00E4" w:rsidRDefault="009D187B" w:rsidP="003C0AB9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describe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their own personal strengths and identify the skills or strengths they would like to develop.</w:t>
            </w:r>
          </w:p>
        </w:tc>
        <w:tc>
          <w:tcPr>
            <w:tcW w:w="2363" w:type="dxa"/>
          </w:tcPr>
          <w:p w:rsidR="00CD3F27" w:rsidRPr="005C00E4" w:rsidRDefault="00CD3F27" w:rsidP="00CD3F27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 xml:space="preserve">identify and provide an example of personal </w:t>
            </w:r>
            <w:r w:rsidRPr="00B657A0">
              <w:rPr>
                <w:rFonts w:ascii="Arial Narrow" w:hAnsi="Arial Narrow" w:cstheme="minorHAnsi"/>
                <w:sz w:val="20"/>
                <w:szCs w:val="20"/>
              </w:rPr>
              <w:t xml:space="preserve">strengths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that would assist in managing </w:t>
            </w:r>
            <w:r w:rsidRPr="00B657A0">
              <w:rPr>
                <w:rFonts w:ascii="Arial Narrow" w:hAnsi="Arial Narrow" w:cstheme="minorHAnsi"/>
                <w:sz w:val="20"/>
                <w:szCs w:val="20"/>
              </w:rPr>
              <w:t>everyday challenges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 and in achieving success</w:t>
            </w:r>
          </w:p>
        </w:tc>
        <w:tc>
          <w:tcPr>
            <w:tcW w:w="2363" w:type="dxa"/>
          </w:tcPr>
          <w:p w:rsidR="00CD3F27" w:rsidRPr="00CD3F27" w:rsidRDefault="00EC3E50" w:rsidP="003C0AB9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describe how personal qualities and strengths contribute to the achievement of success</w:t>
            </w:r>
            <w:r w:rsidR="00CD3F27" w:rsidRPr="00B657A0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</w:p>
          <w:p w:rsidR="003C0AB9" w:rsidRPr="005C00E4" w:rsidRDefault="003C0AB9" w:rsidP="007E6D90">
            <w:pPr>
              <w:pStyle w:val="ListParagraph"/>
              <w:ind w:left="36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C0AB9" w:rsidRPr="005C00E4" w:rsidTr="005C00E4">
        <w:tc>
          <w:tcPr>
            <w:tcW w:w="2362" w:type="dxa"/>
          </w:tcPr>
          <w:p w:rsidR="003C0AB9" w:rsidRPr="005C00E4" w:rsidRDefault="00CD3F27" w:rsidP="00CD3F2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Factors shaping identity</w:t>
            </w:r>
          </w:p>
        </w:tc>
        <w:tc>
          <w:tcPr>
            <w:tcW w:w="2362" w:type="dxa"/>
          </w:tcPr>
          <w:p w:rsidR="003C0AB9" w:rsidRPr="00EC3E50" w:rsidRDefault="00EC3E50" w:rsidP="00CD3F27">
            <w:pPr>
              <w:pStyle w:val="ListParagraph"/>
              <w:widowControl w:val="0"/>
              <w:numPr>
                <w:ilvl w:val="0"/>
                <w:numId w:val="4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20"/>
                <w:szCs w:val="20"/>
              </w:rPr>
            </w:pPr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identify </w:t>
            </w:r>
            <w:r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how </w:t>
            </w:r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a personal strength or achievement shape</w:t>
            </w:r>
            <w:r w:rsidR="00CD3F27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d their</w:t>
            </w:r>
            <w:r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 identity </w:t>
            </w:r>
          </w:p>
        </w:tc>
        <w:tc>
          <w:tcPr>
            <w:tcW w:w="2362" w:type="dxa"/>
          </w:tcPr>
          <w:p w:rsidR="003C0AB9" w:rsidRPr="00EC3E50" w:rsidRDefault="009D187B" w:rsidP="00EC3E50">
            <w:pPr>
              <w:pStyle w:val="ListParagraph"/>
              <w:widowControl w:val="0"/>
              <w:numPr>
                <w:ilvl w:val="0"/>
                <w:numId w:val="4"/>
              </w:numPr>
              <w:spacing w:line="203" w:lineRule="exact"/>
              <w:ind w:right="-20"/>
              <w:rPr>
                <w:rFonts w:ascii="Arial Narrow" w:eastAsia="Arial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identify a range of</w:t>
            </w:r>
            <w:r w:rsidR="005C00E4"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 influences on </w:t>
            </w:r>
            <w:r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 xml:space="preserve">the development of </w:t>
            </w:r>
            <w:r w:rsidR="005C00E4" w:rsidRPr="005C00E4">
              <w:rPr>
                <w:rFonts w:ascii="Arial Narrow" w:eastAsia="Arial" w:hAnsi="Arial Narrow" w:cs="Arial"/>
                <w:spacing w:val="1"/>
                <w:sz w:val="20"/>
                <w:szCs w:val="20"/>
              </w:rPr>
              <w:t>their identity</w:t>
            </w:r>
          </w:p>
        </w:tc>
        <w:tc>
          <w:tcPr>
            <w:tcW w:w="2362" w:type="dxa"/>
          </w:tcPr>
          <w:p w:rsidR="003C0AB9" w:rsidRPr="005C00E4" w:rsidRDefault="009D187B" w:rsidP="003C0AB9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describe influences that contribute to the development of their identity</w:t>
            </w:r>
          </w:p>
        </w:tc>
        <w:tc>
          <w:tcPr>
            <w:tcW w:w="2363" w:type="dxa"/>
          </w:tcPr>
          <w:p w:rsidR="003C0AB9" w:rsidRPr="005C00E4" w:rsidRDefault="00CD3F27" w:rsidP="00CD3F2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describe how some</w:t>
            </w:r>
            <w:r w:rsidR="00EC3E50">
              <w:rPr>
                <w:rFonts w:ascii="Arial Narrow" w:hAnsi="Arial Narrow" w:cs="Arial"/>
                <w:sz w:val="20"/>
                <w:szCs w:val="20"/>
              </w:rPr>
              <w:t xml:space="preserve"> people have influenced their identity</w:t>
            </w:r>
          </w:p>
        </w:tc>
        <w:tc>
          <w:tcPr>
            <w:tcW w:w="2363" w:type="dxa"/>
          </w:tcPr>
          <w:p w:rsidR="003C0AB9" w:rsidRPr="005C00E4" w:rsidRDefault="00EC3E50" w:rsidP="003C0AB9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describe</w:t>
            </w:r>
            <w:r w:rsidR="00CD3F27">
              <w:rPr>
                <w:rFonts w:ascii="Arial Narrow" w:hAnsi="Arial Narrow" w:cs="Arial"/>
                <w:sz w:val="20"/>
                <w:szCs w:val="20"/>
              </w:rPr>
              <w:t xml:space="preserve"> how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people and places have influenced their identity</w:t>
            </w:r>
          </w:p>
        </w:tc>
      </w:tr>
    </w:tbl>
    <w:p w:rsidR="00566347" w:rsidRPr="00090C9A" w:rsidRDefault="00566347">
      <w:pPr>
        <w:rPr>
          <w:rFonts w:ascii="Arial" w:hAnsi="Arial" w:cs="Arial"/>
        </w:rPr>
      </w:pPr>
    </w:p>
    <w:sectPr w:rsidR="00566347" w:rsidRPr="00090C9A" w:rsidSect="00600622">
      <w:headerReference w:type="default" r:id="rId18"/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1AD" w:rsidRDefault="00CA51AD" w:rsidP="00CA51AD">
      <w:pPr>
        <w:spacing w:after="0" w:line="240" w:lineRule="auto"/>
      </w:pPr>
      <w:r>
        <w:separator/>
      </w:r>
    </w:p>
  </w:endnote>
  <w:endnote w:type="continuationSeparator" w:id="0">
    <w:p w:rsidR="00CA51AD" w:rsidRDefault="00CA51AD" w:rsidP="00CA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1AD" w:rsidRDefault="00CA51AD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39" w:rsidRDefault="00F91D39" w:rsidP="00D3320E">
    <w:pPr>
      <w:pStyle w:val="Footer"/>
      <w:jc w:val="center"/>
    </w:pPr>
    <w:r>
      <w:rPr>
        <w:noProof/>
        <w:lang w:eastAsia="en-AU"/>
      </w:rPr>
      <w:drawing>
        <wp:inline distT="0" distB="0" distL="0" distR="0" wp14:anchorId="0112E0A4" wp14:editId="4C40A1F5">
          <wp:extent cx="5673725" cy="1293400"/>
          <wp:effectExtent l="0" t="0" r="3175" b="254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3725" cy="129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D14" w:rsidRDefault="005E4D14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1AD" w:rsidRDefault="00CA51AD" w:rsidP="00CA51AD">
      <w:pPr>
        <w:spacing w:after="0" w:line="240" w:lineRule="auto"/>
      </w:pPr>
      <w:r>
        <w:separator/>
      </w:r>
    </w:p>
  </w:footnote>
  <w:footnote w:type="continuationSeparator" w:id="0">
    <w:p w:rsidR="00CA51AD" w:rsidRDefault="00CA51AD" w:rsidP="00CA5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1AD" w:rsidRDefault="00F91D39">
    <w:pPr>
      <w:pStyle w:val="Header"/>
    </w:pPr>
    <w:r>
      <w:t>Respectful Relationships: Personal Strengths, Levels 3-4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39" w:rsidRDefault="00F91D39" w:rsidP="00D3320E">
    <w:pPr>
      <w:pStyle w:val="Header"/>
      <w:jc w:val="center"/>
    </w:pPr>
    <w:r>
      <w:rPr>
        <w:noProof/>
        <w:lang w:eastAsia="en-AU"/>
      </w:rPr>
      <w:drawing>
        <wp:inline distT="0" distB="0" distL="0" distR="0" wp14:anchorId="4FEFED4C" wp14:editId="426F674F">
          <wp:extent cx="5673725" cy="688220"/>
          <wp:effectExtent l="0" t="0" r="317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3725" cy="68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D39" w:rsidRDefault="00F91D39" w:rsidP="00F91D39">
    <w:pPr>
      <w:pStyle w:val="Header"/>
    </w:pPr>
    <w:r>
      <w:t>Respectful Relationships: Personal Strengths, Levels 3-4</w:t>
    </w:r>
  </w:p>
  <w:p w:rsidR="005E4D14" w:rsidRPr="00F91D39" w:rsidRDefault="005E4D14" w:rsidP="00F91D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D7E2A"/>
    <w:multiLevelType w:val="hybridMultilevel"/>
    <w:tmpl w:val="BA62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D227F"/>
    <w:multiLevelType w:val="hybridMultilevel"/>
    <w:tmpl w:val="B1AA3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C753F4"/>
    <w:multiLevelType w:val="hybridMultilevel"/>
    <w:tmpl w:val="43A8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028F0"/>
    <w:multiLevelType w:val="hybridMultilevel"/>
    <w:tmpl w:val="6A164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9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70706"/>
    <w:rsid w:val="0007210A"/>
    <w:rsid w:val="00083B89"/>
    <w:rsid w:val="00090C9A"/>
    <w:rsid w:val="000A0743"/>
    <w:rsid w:val="000A7D51"/>
    <w:rsid w:val="001257FD"/>
    <w:rsid w:val="001A52D7"/>
    <w:rsid w:val="001B565C"/>
    <w:rsid w:val="00235819"/>
    <w:rsid w:val="00242538"/>
    <w:rsid w:val="002821E7"/>
    <w:rsid w:val="003247F0"/>
    <w:rsid w:val="003255BF"/>
    <w:rsid w:val="00341684"/>
    <w:rsid w:val="003553EA"/>
    <w:rsid w:val="003C0AB9"/>
    <w:rsid w:val="004240D4"/>
    <w:rsid w:val="00426CAD"/>
    <w:rsid w:val="00452F81"/>
    <w:rsid w:val="00485826"/>
    <w:rsid w:val="00532844"/>
    <w:rsid w:val="00566347"/>
    <w:rsid w:val="005C00E4"/>
    <w:rsid w:val="005E4D14"/>
    <w:rsid w:val="00600622"/>
    <w:rsid w:val="00646656"/>
    <w:rsid w:val="006F0DF0"/>
    <w:rsid w:val="007336C8"/>
    <w:rsid w:val="007431DC"/>
    <w:rsid w:val="007745B7"/>
    <w:rsid w:val="007E6D90"/>
    <w:rsid w:val="007F39C5"/>
    <w:rsid w:val="00804CC0"/>
    <w:rsid w:val="0085562F"/>
    <w:rsid w:val="008773F8"/>
    <w:rsid w:val="00907A37"/>
    <w:rsid w:val="00992600"/>
    <w:rsid w:val="009D187B"/>
    <w:rsid w:val="009D6793"/>
    <w:rsid w:val="009F6482"/>
    <w:rsid w:val="00A635E7"/>
    <w:rsid w:val="00A9061E"/>
    <w:rsid w:val="00A97DA6"/>
    <w:rsid w:val="00AD1230"/>
    <w:rsid w:val="00B736F6"/>
    <w:rsid w:val="00B87F13"/>
    <w:rsid w:val="00B91F29"/>
    <w:rsid w:val="00BA4300"/>
    <w:rsid w:val="00BE4C3E"/>
    <w:rsid w:val="00CA51AD"/>
    <w:rsid w:val="00CD3F27"/>
    <w:rsid w:val="00D30B26"/>
    <w:rsid w:val="00D3320E"/>
    <w:rsid w:val="00EA35BD"/>
    <w:rsid w:val="00EC3E50"/>
    <w:rsid w:val="00F81388"/>
    <w:rsid w:val="00F91D39"/>
    <w:rsid w:val="00FB4785"/>
    <w:rsid w:val="00FC3F0E"/>
    <w:rsid w:val="00FC5F76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customStyle="1" w:styleId="Default">
    <w:name w:val="Default"/>
    <w:rsid w:val="002358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2358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C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721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65C"/>
    <w:rPr>
      <w:color w:val="800080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3C0AB9"/>
  </w:style>
  <w:style w:type="table" w:customStyle="1" w:styleId="TableGrid1">
    <w:name w:val="Table Grid1"/>
    <w:basedOn w:val="TableNormal"/>
    <w:next w:val="TableGrid"/>
    <w:uiPriority w:val="59"/>
    <w:rsid w:val="00CD3F2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5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1AD"/>
  </w:style>
  <w:style w:type="paragraph" w:styleId="Footer">
    <w:name w:val="footer"/>
    <w:basedOn w:val="Normal"/>
    <w:link w:val="FooterChar"/>
    <w:uiPriority w:val="99"/>
    <w:unhideWhenUsed/>
    <w:rsid w:val="00CA5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1AD"/>
  </w:style>
  <w:style w:type="paragraph" w:customStyle="1" w:styleId="VCAADocumenttitle">
    <w:name w:val="VCAA Document title"/>
    <w:basedOn w:val="Normal"/>
    <w:qFormat/>
    <w:rsid w:val="00F91D39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customStyle="1" w:styleId="Default">
    <w:name w:val="Default"/>
    <w:rsid w:val="002358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2358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C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721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65C"/>
    <w:rPr>
      <w:color w:val="800080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3C0AB9"/>
  </w:style>
  <w:style w:type="table" w:customStyle="1" w:styleId="TableGrid1">
    <w:name w:val="Table Grid1"/>
    <w:basedOn w:val="TableNormal"/>
    <w:next w:val="TableGrid"/>
    <w:uiPriority w:val="59"/>
    <w:rsid w:val="00CD3F2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5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1AD"/>
  </w:style>
  <w:style w:type="paragraph" w:styleId="Footer">
    <w:name w:val="footer"/>
    <w:basedOn w:val="Normal"/>
    <w:link w:val="FooterChar"/>
    <w:uiPriority w:val="99"/>
    <w:unhideWhenUsed/>
    <w:rsid w:val="00CA5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1AD"/>
  </w:style>
  <w:style w:type="paragraph" w:customStyle="1" w:styleId="VCAADocumenttitle">
    <w:name w:val="VCAA Document title"/>
    <w:basedOn w:val="Normal"/>
    <w:qFormat/>
    <w:rsid w:val="00F91D39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andsonscotland.co.uk/flourishing_and_wellbeing_in_children_and_young_people/flourishing_topic_frameset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7327c6bf-696a-41c4-8fc3-3c45dccdc8bd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88" TargetMode="Externa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3.xml"/><Relationship Id="rId10" Type="http://schemas.openxmlformats.org/officeDocument/2006/relationships/hyperlink" Target="http://victoriancurriculum.vcaa.vic.edu.au/Curriculum/ContentDescription/VCPSCSE017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566B0029-30C1-49E4-B3A3-ABBAF1BD0CE7}"/>
</file>

<file path=customXml/itemProps2.xml><?xml version="1.0" encoding="utf-8"?>
<ds:datastoreItem xmlns:ds="http://schemas.openxmlformats.org/officeDocument/2006/customXml" ds:itemID="{69A659A9-3684-4BC4-ACF4-DAC6192D665E}"/>
</file>

<file path=customXml/itemProps3.xml><?xml version="1.0" encoding="utf-8"?>
<ds:datastoreItem xmlns:ds="http://schemas.openxmlformats.org/officeDocument/2006/customXml" ds:itemID="{150BFFFA-1B91-406F-9922-B432CA06B5C4}"/>
</file>

<file path=customXml/itemProps4.xml><?xml version="1.0" encoding="utf-8"?>
<ds:datastoreItem xmlns:ds="http://schemas.openxmlformats.org/officeDocument/2006/customXml" ds:itemID="{8A815D9A-806E-4D95-881F-D5070A6B7555}"/>
</file>

<file path=docProps/app.xml><?xml version="1.0" encoding="utf-8"?>
<Properties xmlns="http://schemas.openxmlformats.org/officeDocument/2006/extended-properties" xmlns:vt="http://schemas.openxmlformats.org/officeDocument/2006/docPropsVTypes">
  <Template>A3571216.dotm</Template>
  <TotalTime>11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11</cp:revision>
  <cp:lastPrinted>2017-06-05T04:43:00Z</cp:lastPrinted>
  <dcterms:created xsi:type="dcterms:W3CDTF">2017-06-05T06:32:00Z</dcterms:created>
  <dcterms:modified xsi:type="dcterms:W3CDTF">2017-10-11T02:52:00Z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