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18" w:rsidRDefault="008D1B18" w:rsidP="0078736E">
      <w:pPr>
        <w:pStyle w:val="VCAADocumenttitle"/>
        <w:spacing w:before="0" w:after="0"/>
        <w:jc w:val="center"/>
        <w:rPr>
          <w:color w:val="517AB8"/>
          <w:sz w:val="40"/>
        </w:rPr>
      </w:pPr>
    </w:p>
    <w:p w:rsidR="0078736E" w:rsidRDefault="0078736E" w:rsidP="0078736E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Personal Strengths</w:t>
      </w:r>
    </w:p>
    <w:p w:rsidR="0078736E" w:rsidRPr="00475B4A" w:rsidRDefault="0078736E" w:rsidP="0078736E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1-2</w:t>
      </w:r>
    </w:p>
    <w:p w:rsidR="0078736E" w:rsidRDefault="0078736E" w:rsidP="0078736E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9ACE9ED" wp14:editId="599721CE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6E" w:rsidRDefault="0078736E" w:rsidP="0078736E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</w:p>
    <w:p w:rsidR="00781CB2" w:rsidRDefault="00781CB2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:rsidR="0078736E" w:rsidRPr="00781CB2" w:rsidRDefault="0078736E" w:rsidP="0078736E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lastRenderedPageBreak/>
        <w:t>Topic:</w:t>
      </w:r>
      <w:r w:rsidRPr="00781CB2">
        <w:rPr>
          <w:rFonts w:ascii="Arial" w:hAnsi="Arial" w:cs="Arial"/>
        </w:rPr>
        <w:tab/>
        <w:t>Personal Strengths</w:t>
      </w:r>
    </w:p>
    <w:p w:rsidR="0078736E" w:rsidRPr="00781CB2" w:rsidRDefault="0078736E" w:rsidP="0078736E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t>Level:</w:t>
      </w:r>
      <w:r w:rsidRPr="00781CB2">
        <w:rPr>
          <w:rFonts w:ascii="Arial" w:hAnsi="Arial" w:cs="Arial"/>
        </w:rPr>
        <w:tab/>
        <w:t>1 and 2</w:t>
      </w:r>
    </w:p>
    <w:p w:rsidR="00600622" w:rsidRPr="00781CB2" w:rsidRDefault="00600622" w:rsidP="00180CDD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t>Victorian Curriculum</w:t>
      </w:r>
      <w:r w:rsidR="00312820" w:rsidRPr="00781CB2">
        <w:rPr>
          <w:rFonts w:ascii="Arial" w:hAnsi="Arial" w:cs="Arial"/>
        </w:rPr>
        <w:t xml:space="preserve"> F-10</w:t>
      </w:r>
    </w:p>
    <w:p w:rsidR="00600622" w:rsidRPr="00781CB2" w:rsidRDefault="00600622" w:rsidP="00180CDD">
      <w:pPr>
        <w:pStyle w:val="Heading2"/>
        <w:rPr>
          <w:rFonts w:ascii="Arial" w:hAnsi="Arial" w:cs="Arial"/>
        </w:rPr>
      </w:pPr>
      <w:r w:rsidRPr="00781CB2">
        <w:rPr>
          <w:rFonts w:ascii="Arial" w:hAnsi="Arial" w:cs="Arial"/>
        </w:rPr>
        <w:t>Personal and Social Capability</w:t>
      </w:r>
    </w:p>
    <w:p w:rsidR="00183463" w:rsidRPr="00781CB2" w:rsidRDefault="000F13AF" w:rsidP="00183463">
      <w:pPr>
        <w:pStyle w:val="Heading3"/>
        <w:rPr>
          <w:rFonts w:ascii="Arial" w:hAnsi="Arial" w:cs="Arial"/>
        </w:rPr>
      </w:pPr>
      <w:r w:rsidRPr="00781CB2">
        <w:rPr>
          <w:rFonts w:ascii="Arial" w:hAnsi="Arial" w:cs="Arial"/>
        </w:rPr>
        <w:t>Content Description</w:t>
      </w:r>
      <w:r w:rsidR="00183463" w:rsidRPr="00781CB2">
        <w:rPr>
          <w:rFonts w:ascii="Arial" w:hAnsi="Arial" w:cs="Arial"/>
        </w:rPr>
        <w:t>s</w:t>
      </w:r>
    </w:p>
    <w:p w:rsidR="00180CDD" w:rsidRPr="00781CB2" w:rsidRDefault="00180CDD" w:rsidP="00180CDD">
      <w:pPr>
        <w:pStyle w:val="VCAAtablecondensedheading"/>
        <w:spacing w:before="0" w:after="0"/>
        <w:rPr>
          <w:rFonts w:ascii="Arial" w:hAnsi="Arial"/>
        </w:rPr>
      </w:pPr>
      <w:r w:rsidRPr="00781CB2">
        <w:rPr>
          <w:rFonts w:ascii="Arial" w:hAnsi="Arial"/>
        </w:rPr>
        <w:t>Identify personal strengths and describe how these strengths are useful in school or family life</w:t>
      </w:r>
      <w:r w:rsidR="00B13621" w:rsidRPr="00781CB2">
        <w:rPr>
          <w:rFonts w:ascii="Arial" w:hAnsi="Arial"/>
        </w:rPr>
        <w:t xml:space="preserve"> </w:t>
      </w:r>
      <w:hyperlink r:id="rId10" w:tooltip="View elaborations and additional details of VCPSCSE009" w:history="1">
        <w:r w:rsidR="00B13621" w:rsidRPr="00781CB2">
          <w:rPr>
            <w:rStyle w:val="Hyperlink"/>
            <w:rFonts w:ascii="Arial" w:hAnsi="Arial"/>
          </w:rPr>
          <w:t>(VCPSCSE009)</w:t>
        </w:r>
      </w:hyperlink>
    </w:p>
    <w:p w:rsidR="004237F4" w:rsidRPr="00781CB2" w:rsidRDefault="004237F4" w:rsidP="004237F4">
      <w:pPr>
        <w:pStyle w:val="Heading3"/>
        <w:rPr>
          <w:rFonts w:ascii="Arial" w:hAnsi="Arial" w:cs="Arial"/>
        </w:rPr>
      </w:pPr>
      <w:r w:rsidRPr="00781CB2">
        <w:rPr>
          <w:rFonts w:ascii="Arial" w:hAnsi="Arial" w:cs="Arial"/>
        </w:rPr>
        <w:t>Achievement Standard</w:t>
      </w:r>
      <w:r w:rsidR="00041216">
        <w:rPr>
          <w:rFonts w:ascii="Arial" w:hAnsi="Arial" w:cs="Arial"/>
        </w:rPr>
        <w:t xml:space="preserve"> </w:t>
      </w:r>
      <w:r w:rsidR="00041216">
        <w:rPr>
          <w:rFonts w:ascii="Arial" w:hAnsi="Arial" w:cs="Arial"/>
        </w:rPr>
        <w:t>(extract only)</w:t>
      </w:r>
    </w:p>
    <w:p w:rsidR="004237F4" w:rsidRPr="00781CB2" w:rsidRDefault="004237F4" w:rsidP="004237F4">
      <w:pPr>
        <w:pStyle w:val="VCAAtablecondensedheading"/>
        <w:spacing w:before="0" w:after="0"/>
        <w:rPr>
          <w:rFonts w:ascii="Arial" w:hAnsi="Arial"/>
        </w:rPr>
      </w:pPr>
      <w:r w:rsidRPr="00781CB2">
        <w:rPr>
          <w:rFonts w:ascii="Arial" w:hAnsi="Arial"/>
          <w:color w:val="333333"/>
        </w:rPr>
        <w:t>By the end of Level 2, students ... identify and describe personal interests, skills and achievements and reflect on how these might contribute to school or family life.</w:t>
      </w:r>
    </w:p>
    <w:p w:rsidR="00600622" w:rsidRPr="00781CB2" w:rsidRDefault="00600622" w:rsidP="00600622">
      <w:pPr>
        <w:pStyle w:val="Heading2"/>
        <w:rPr>
          <w:rFonts w:ascii="Arial" w:hAnsi="Arial" w:cs="Arial"/>
        </w:rPr>
      </w:pPr>
      <w:r w:rsidRPr="00781CB2">
        <w:rPr>
          <w:rFonts w:ascii="Arial" w:hAnsi="Arial" w:cs="Arial"/>
        </w:rPr>
        <w:t>Health and Physical Education</w:t>
      </w:r>
    </w:p>
    <w:p w:rsidR="00183463" w:rsidRPr="00781CB2" w:rsidRDefault="000F13AF" w:rsidP="00183463">
      <w:pPr>
        <w:pStyle w:val="Heading3"/>
        <w:rPr>
          <w:rFonts w:ascii="Arial" w:hAnsi="Arial" w:cs="Arial"/>
        </w:rPr>
      </w:pPr>
      <w:r w:rsidRPr="00781CB2">
        <w:rPr>
          <w:rFonts w:ascii="Arial" w:hAnsi="Arial" w:cs="Arial"/>
        </w:rPr>
        <w:t>Content Description</w:t>
      </w:r>
      <w:r w:rsidR="00183463" w:rsidRPr="00781CB2">
        <w:rPr>
          <w:rFonts w:ascii="Arial" w:hAnsi="Arial" w:cs="Arial"/>
        </w:rPr>
        <w:t>s</w:t>
      </w:r>
    </w:p>
    <w:p w:rsidR="00183463" w:rsidRPr="00781CB2" w:rsidRDefault="00183463" w:rsidP="00183463">
      <w:pPr>
        <w:rPr>
          <w:rFonts w:ascii="Arial" w:hAnsi="Arial" w:cs="Arial"/>
        </w:rPr>
      </w:pPr>
      <w:r w:rsidRPr="00781CB2">
        <w:rPr>
          <w:rFonts w:ascii="Arial" w:hAnsi="Arial" w:cs="Arial"/>
        </w:rPr>
        <w:t>Describe their own strengths and achievements and those of others, and identify how these contribute to personal identities</w:t>
      </w:r>
      <w:r w:rsidR="00B13621" w:rsidRPr="00781CB2">
        <w:rPr>
          <w:rFonts w:ascii="Arial" w:eastAsia="MS Mincho" w:hAnsi="Arial" w:cs="Arial"/>
        </w:rPr>
        <w:t xml:space="preserve"> </w:t>
      </w:r>
      <w:hyperlink r:id="rId11" w:tooltip="View elaborations and additional details of VCHPEP071" w:history="1">
        <w:r w:rsidR="00B13621" w:rsidRPr="00781CB2">
          <w:rPr>
            <w:rStyle w:val="Hyperlink"/>
            <w:rFonts w:ascii="Arial" w:hAnsi="Arial" w:cs="Arial"/>
          </w:rPr>
          <w:t>(VCHPEP071)</w:t>
        </w:r>
      </w:hyperlink>
    </w:p>
    <w:p w:rsidR="004237F4" w:rsidRPr="00781CB2" w:rsidRDefault="004237F4" w:rsidP="004237F4">
      <w:pPr>
        <w:pStyle w:val="Heading3"/>
        <w:rPr>
          <w:rFonts w:ascii="Arial" w:hAnsi="Arial" w:cs="Arial"/>
        </w:rPr>
      </w:pPr>
      <w:r w:rsidRPr="00781CB2">
        <w:rPr>
          <w:rFonts w:ascii="Arial" w:hAnsi="Arial" w:cs="Arial"/>
        </w:rPr>
        <w:t>Achievement Standard</w:t>
      </w:r>
      <w:r w:rsidR="00041216">
        <w:rPr>
          <w:rFonts w:ascii="Arial" w:hAnsi="Arial" w:cs="Arial"/>
        </w:rPr>
        <w:t xml:space="preserve"> </w:t>
      </w:r>
      <w:r w:rsidR="00041216">
        <w:rPr>
          <w:rFonts w:ascii="Arial" w:hAnsi="Arial" w:cs="Arial"/>
        </w:rPr>
        <w:t>(extract only)</w:t>
      </w:r>
      <w:bookmarkStart w:id="0" w:name="_GoBack"/>
      <w:bookmarkEnd w:id="0"/>
    </w:p>
    <w:p w:rsidR="004237F4" w:rsidRPr="00781CB2" w:rsidRDefault="004237F4" w:rsidP="004237F4">
      <w:pPr>
        <w:rPr>
          <w:rFonts w:ascii="Arial" w:eastAsia="MS Mincho" w:hAnsi="Arial" w:cs="Arial"/>
        </w:rPr>
      </w:pPr>
      <w:r w:rsidRPr="00781CB2">
        <w:rPr>
          <w:rFonts w:ascii="Arial" w:hAnsi="Arial" w:cs="Arial"/>
          <w:color w:val="333333"/>
        </w:rPr>
        <w:t>By the end of Level 2, students ... recognise how strengths and achievements contribute to identities.</w:t>
      </w:r>
    </w:p>
    <w:p w:rsidR="00600622" w:rsidRPr="00781CB2" w:rsidRDefault="00600622" w:rsidP="00183463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t>Teaching and learning activities</w:t>
      </w:r>
    </w:p>
    <w:p w:rsidR="00183463" w:rsidRPr="00781CB2" w:rsidRDefault="00183463" w:rsidP="00183463">
      <w:pPr>
        <w:rPr>
          <w:rFonts w:ascii="Arial" w:hAnsi="Arial" w:cs="Arial"/>
        </w:rPr>
      </w:pPr>
      <w:r w:rsidRPr="00781CB2">
        <w:rPr>
          <w:rFonts w:ascii="Arial" w:hAnsi="Arial" w:cs="Arial"/>
          <w:bCs/>
          <w:color w:val="333333"/>
          <w:lang w:val="en"/>
        </w:rPr>
        <w:t>The Department of Education and Training have developed</w:t>
      </w:r>
      <w:r w:rsidR="00AA0D2A" w:rsidRPr="00781CB2">
        <w:rPr>
          <w:rFonts w:ascii="Arial" w:hAnsi="Arial" w:cs="Arial"/>
          <w:bCs/>
          <w:color w:val="333333"/>
          <w:lang w:val="en"/>
        </w:rPr>
        <w:t xml:space="preserve"> </w:t>
      </w:r>
      <w:hyperlink r:id="rId12" w:history="1">
        <w:r w:rsidR="00AA0D2A" w:rsidRPr="00781CB2">
          <w:rPr>
            <w:rStyle w:val="Hyperlink"/>
            <w:rFonts w:ascii="Arial" w:hAnsi="Arial" w:cs="Arial"/>
            <w:bCs/>
            <w:i/>
            <w:lang w:val="en"/>
          </w:rPr>
          <w:t>Level 1-2 Resilience, Rights and Respectful Relationships</w:t>
        </w:r>
      </w:hyperlink>
      <w:r w:rsidR="00AA0D2A" w:rsidRPr="00781CB2">
        <w:rPr>
          <w:rFonts w:ascii="Arial" w:hAnsi="Arial" w:cs="Arial"/>
          <w:bCs/>
          <w:color w:val="333333"/>
          <w:lang w:val="en"/>
        </w:rPr>
        <w:t xml:space="preserve"> </w:t>
      </w:r>
      <w:r w:rsidRPr="00781CB2">
        <w:rPr>
          <w:rFonts w:ascii="Arial" w:hAnsi="Arial" w:cs="Arial"/>
          <w:bCs/>
          <w:color w:val="333333"/>
          <w:lang w:val="en"/>
        </w:rPr>
        <w:t xml:space="preserve">teaching and learning materials. The following teaching and learning activities </w:t>
      </w:r>
      <w:r w:rsidRPr="00781CB2">
        <w:rPr>
          <w:rFonts w:ascii="Arial" w:hAnsi="Arial" w:cs="Arial"/>
        </w:rPr>
        <w:t>are designed to teach the knowledge, skills and understandings</w:t>
      </w:r>
      <w:r w:rsidR="00176F5D" w:rsidRPr="00781CB2">
        <w:rPr>
          <w:rFonts w:ascii="Arial" w:hAnsi="Arial" w:cs="Arial"/>
        </w:rPr>
        <w:t xml:space="preserve"> relating to personal strengths</w:t>
      </w:r>
      <w:r w:rsidRPr="00781CB2">
        <w:rPr>
          <w:rFonts w:ascii="Arial" w:hAnsi="Arial" w:cs="Arial"/>
        </w:rPr>
        <w:t xml:space="preserve"> for the Level</w:t>
      </w:r>
      <w:r w:rsidR="00AA0D2A" w:rsidRPr="00781CB2">
        <w:rPr>
          <w:rFonts w:ascii="Arial" w:hAnsi="Arial" w:cs="Arial"/>
        </w:rPr>
        <w:t xml:space="preserve"> 1-2</w:t>
      </w:r>
      <w:r w:rsidRPr="00781CB2">
        <w:rPr>
          <w:rFonts w:ascii="Arial" w:hAnsi="Arial" w:cs="Arial"/>
        </w:rPr>
        <w:t>.</w:t>
      </w:r>
      <w:r w:rsidRPr="00781CB2">
        <w:rPr>
          <w:rFonts w:ascii="Arial" w:hAnsi="Arial" w:cs="Arial"/>
          <w:bCs/>
          <w:color w:val="333333"/>
          <w:lang w:val="en"/>
        </w:rPr>
        <w:t xml:space="preserve"> </w:t>
      </w:r>
      <w:r w:rsidR="00AA0D2A" w:rsidRPr="00781CB2">
        <w:rPr>
          <w:rFonts w:ascii="Arial" w:hAnsi="Arial" w:cs="Arial"/>
          <w:bCs/>
          <w:lang w:val="en"/>
        </w:rPr>
        <w:t>See pages 7 to 16</w:t>
      </w:r>
      <w:r w:rsidRPr="00781CB2">
        <w:rPr>
          <w:rFonts w:ascii="Arial" w:hAnsi="Arial" w:cs="Arial"/>
          <w:bCs/>
          <w:lang w:val="en"/>
        </w:rPr>
        <w:t>.</w:t>
      </w:r>
    </w:p>
    <w:p w:rsidR="00183463" w:rsidRPr="00781CB2" w:rsidRDefault="00183463" w:rsidP="00183463">
      <w:pPr>
        <w:pStyle w:val="VCAAtablecondensedheading"/>
        <w:rPr>
          <w:rFonts w:ascii="Arial" w:hAnsi="Arial"/>
        </w:rPr>
      </w:pPr>
      <w:r w:rsidRPr="00781CB2">
        <w:rPr>
          <w:rFonts w:ascii="Arial" w:hAnsi="Arial"/>
        </w:rPr>
        <w:t>Activity 1: The connections game: A focus on partnership skills</w:t>
      </w:r>
    </w:p>
    <w:p w:rsidR="00183463" w:rsidRPr="00781CB2" w:rsidRDefault="00183463" w:rsidP="00183463">
      <w:pPr>
        <w:pStyle w:val="VCAAtablecondensedheading"/>
        <w:rPr>
          <w:rFonts w:ascii="Arial" w:hAnsi="Arial"/>
        </w:rPr>
      </w:pPr>
      <w:r w:rsidRPr="00781CB2">
        <w:rPr>
          <w:rFonts w:ascii="Arial" w:hAnsi="Arial"/>
        </w:rPr>
        <w:t>Activity 2: The traffic lights game: A focus on listening</w:t>
      </w:r>
    </w:p>
    <w:p w:rsidR="00183463" w:rsidRPr="00781CB2" w:rsidRDefault="00183463" w:rsidP="00183463">
      <w:pPr>
        <w:pStyle w:val="VCAAtablecondensedheading"/>
        <w:rPr>
          <w:rFonts w:ascii="Arial" w:hAnsi="Arial"/>
        </w:rPr>
      </w:pPr>
      <w:r w:rsidRPr="00781CB2">
        <w:rPr>
          <w:rFonts w:ascii="Arial" w:hAnsi="Arial"/>
        </w:rPr>
        <w:t>Activity 3: Strength detectives</w:t>
      </w:r>
    </w:p>
    <w:p w:rsidR="00183463" w:rsidRPr="00781CB2" w:rsidRDefault="00183463" w:rsidP="004237F4">
      <w:pPr>
        <w:pStyle w:val="VCAAtablecondensedheading"/>
        <w:rPr>
          <w:rFonts w:ascii="Arial" w:hAnsi="Arial"/>
        </w:rPr>
      </w:pPr>
      <w:r w:rsidRPr="00781CB2">
        <w:rPr>
          <w:rFonts w:ascii="Arial" w:hAnsi="Arial"/>
        </w:rPr>
        <w:t>Activity 4: Building the strengths display</w:t>
      </w:r>
    </w:p>
    <w:p w:rsidR="00781CB2" w:rsidRPr="00781CB2" w:rsidRDefault="00781CB2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 w:rsidRPr="00781CB2">
        <w:rPr>
          <w:rFonts w:ascii="Arial" w:hAnsi="Arial" w:cs="Arial"/>
        </w:rPr>
        <w:br w:type="page"/>
      </w:r>
    </w:p>
    <w:p w:rsidR="00600622" w:rsidRPr="00781CB2" w:rsidRDefault="00600622" w:rsidP="00600622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lastRenderedPageBreak/>
        <w:t>Assessment ideas</w:t>
      </w:r>
    </w:p>
    <w:p w:rsidR="00804CC0" w:rsidRPr="00781CB2" w:rsidRDefault="004237F4" w:rsidP="004237F4">
      <w:pPr>
        <w:pStyle w:val="Heading2"/>
        <w:rPr>
          <w:rFonts w:ascii="Arial" w:hAnsi="Arial" w:cs="Arial"/>
        </w:rPr>
      </w:pPr>
      <w:r w:rsidRPr="00781CB2">
        <w:rPr>
          <w:rFonts w:ascii="Arial" w:hAnsi="Arial" w:cs="Arial"/>
        </w:rPr>
        <w:t>Pre-assessment</w:t>
      </w:r>
    </w:p>
    <w:p w:rsidR="00B13621" w:rsidRPr="00781CB2" w:rsidRDefault="00B13621" w:rsidP="00B13621">
      <w:pPr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Ask students to match strengths names to pictures. Use this to assess students’ ability to name a range of personal strengths. </w:t>
      </w:r>
    </w:p>
    <w:p w:rsidR="00B13621" w:rsidRPr="00781CB2" w:rsidRDefault="00B13621" w:rsidP="00B13621">
      <w:pPr>
        <w:rPr>
          <w:rFonts w:ascii="Arial" w:hAnsi="Arial" w:cs="Arial"/>
        </w:rPr>
      </w:pPr>
      <w:r w:rsidRPr="00781CB2">
        <w:rPr>
          <w:rFonts w:ascii="Arial" w:hAnsi="Arial" w:cs="Arial"/>
        </w:rPr>
        <w:t>Using a T chart</w:t>
      </w:r>
      <w:r w:rsidR="00FA364A" w:rsidRPr="00781CB2">
        <w:rPr>
          <w:rFonts w:ascii="Arial" w:hAnsi="Arial" w:cs="Arial"/>
        </w:rPr>
        <w:t>,</w:t>
      </w:r>
      <w:r w:rsidRPr="00781CB2">
        <w:rPr>
          <w:rFonts w:ascii="Arial" w:hAnsi="Arial" w:cs="Arial"/>
        </w:rPr>
        <w:t xml:space="preserve"> ask students to identify strengths they use at school and/or home.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7"/>
        <w:gridCol w:w="1587"/>
      </w:tblGrid>
      <w:tr w:rsidR="00B13621" w:rsidRPr="00781CB2" w:rsidTr="0059735E">
        <w:tc>
          <w:tcPr>
            <w:tcW w:w="1587" w:type="dxa"/>
            <w:tcBorders>
              <w:top w:val="nil"/>
              <w:left w:val="nil"/>
              <w:bottom w:val="single" w:sz="4" w:space="0" w:color="auto"/>
            </w:tcBorders>
          </w:tcPr>
          <w:p w:rsidR="00B13621" w:rsidRPr="00781CB2" w:rsidRDefault="00B13621" w:rsidP="0059735E">
            <w:pPr>
              <w:jc w:val="center"/>
              <w:rPr>
                <w:rFonts w:ascii="Arial" w:hAnsi="Arial" w:cs="Arial"/>
              </w:rPr>
            </w:pPr>
            <w:r w:rsidRPr="00781CB2">
              <w:rPr>
                <w:rFonts w:ascii="Arial" w:hAnsi="Arial" w:cs="Arial"/>
              </w:rPr>
              <w:t>School</w:t>
            </w:r>
          </w:p>
        </w:tc>
        <w:tc>
          <w:tcPr>
            <w:tcW w:w="1587" w:type="dxa"/>
            <w:tcBorders>
              <w:top w:val="nil"/>
              <w:bottom w:val="single" w:sz="4" w:space="0" w:color="auto"/>
              <w:right w:val="nil"/>
            </w:tcBorders>
          </w:tcPr>
          <w:p w:rsidR="00B13621" w:rsidRPr="00781CB2" w:rsidRDefault="00B13621" w:rsidP="0059735E">
            <w:pPr>
              <w:jc w:val="center"/>
              <w:rPr>
                <w:rFonts w:ascii="Arial" w:hAnsi="Arial" w:cs="Arial"/>
              </w:rPr>
            </w:pPr>
            <w:r w:rsidRPr="00781CB2">
              <w:rPr>
                <w:rFonts w:ascii="Arial" w:hAnsi="Arial" w:cs="Arial"/>
              </w:rPr>
              <w:t>Home</w:t>
            </w:r>
          </w:p>
        </w:tc>
      </w:tr>
      <w:tr w:rsidR="00B13621" w:rsidRPr="00781CB2" w:rsidTr="00B13621">
        <w:tc>
          <w:tcPr>
            <w:tcW w:w="1587" w:type="dxa"/>
            <w:tcBorders>
              <w:left w:val="nil"/>
              <w:bottom w:val="nil"/>
            </w:tcBorders>
          </w:tcPr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</w:tc>
        <w:tc>
          <w:tcPr>
            <w:tcW w:w="1587" w:type="dxa"/>
            <w:tcBorders>
              <w:bottom w:val="nil"/>
              <w:right w:val="nil"/>
            </w:tcBorders>
          </w:tcPr>
          <w:p w:rsidR="00B13621" w:rsidRPr="00781CB2" w:rsidRDefault="00B13621" w:rsidP="00B13621">
            <w:pPr>
              <w:rPr>
                <w:rFonts w:ascii="Arial" w:hAnsi="Arial" w:cs="Arial"/>
              </w:rPr>
            </w:pPr>
          </w:p>
        </w:tc>
      </w:tr>
    </w:tbl>
    <w:p w:rsidR="00B13621" w:rsidRPr="00781CB2" w:rsidRDefault="00B13621" w:rsidP="00B13621">
      <w:pPr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Refer to the </w:t>
      </w:r>
      <w:r w:rsidRPr="00781CB2">
        <w:rPr>
          <w:rFonts w:ascii="Arial" w:hAnsi="Arial" w:cs="Arial"/>
          <w:u w:val="single"/>
        </w:rPr>
        <w:t>assessment rubric</w:t>
      </w:r>
      <w:r w:rsidRPr="00781CB2">
        <w:rPr>
          <w:rFonts w:ascii="Arial" w:hAnsi="Arial" w:cs="Arial"/>
        </w:rPr>
        <w:t xml:space="preserve"> on page 3 to identify where students are located on the Victorian Curriculum </w:t>
      </w:r>
      <w:r w:rsidR="00312820" w:rsidRPr="00781CB2">
        <w:rPr>
          <w:rFonts w:ascii="Arial" w:hAnsi="Arial" w:cs="Arial"/>
        </w:rPr>
        <w:t xml:space="preserve">F-10 </w:t>
      </w:r>
      <w:r w:rsidRPr="00781CB2">
        <w:rPr>
          <w:rFonts w:ascii="Arial" w:hAnsi="Arial" w:cs="Arial"/>
        </w:rPr>
        <w:t>continuum.</w:t>
      </w:r>
    </w:p>
    <w:p w:rsidR="00804CC0" w:rsidRPr="00781CB2" w:rsidRDefault="004237F4" w:rsidP="004237F4">
      <w:pPr>
        <w:pStyle w:val="Heading2"/>
        <w:rPr>
          <w:rFonts w:ascii="Arial" w:hAnsi="Arial" w:cs="Arial"/>
        </w:rPr>
      </w:pPr>
      <w:r w:rsidRPr="00781CB2">
        <w:rPr>
          <w:rFonts w:ascii="Arial" w:hAnsi="Arial" w:cs="Arial"/>
        </w:rPr>
        <w:t>Ongoing formative assessment</w:t>
      </w:r>
    </w:p>
    <w:p w:rsidR="00804CC0" w:rsidRPr="00781CB2" w:rsidRDefault="00804CC0" w:rsidP="00804CC0">
      <w:pPr>
        <w:rPr>
          <w:rFonts w:ascii="Arial" w:hAnsi="Arial" w:cs="Arial"/>
        </w:rPr>
      </w:pPr>
      <w:r w:rsidRPr="00781CB2">
        <w:rPr>
          <w:rFonts w:ascii="Arial" w:hAnsi="Arial" w:cs="Arial"/>
        </w:rPr>
        <w:t>Students take photos of faces/actions</w:t>
      </w:r>
      <w:r w:rsidR="00FA364A" w:rsidRPr="00781CB2">
        <w:rPr>
          <w:rFonts w:ascii="Arial" w:hAnsi="Arial" w:cs="Arial"/>
        </w:rPr>
        <w:t xml:space="preserve"> or cut pictures out of magazines</w:t>
      </w:r>
      <w:r w:rsidRPr="00781CB2">
        <w:rPr>
          <w:rFonts w:ascii="Arial" w:hAnsi="Arial" w:cs="Arial"/>
        </w:rPr>
        <w:t xml:space="preserve"> to match different strengths cards.</w:t>
      </w:r>
    </w:p>
    <w:p w:rsidR="00804CC0" w:rsidRPr="00781CB2" w:rsidRDefault="00B13621" w:rsidP="00804CC0">
      <w:pPr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Read the book </w:t>
      </w:r>
      <w:r w:rsidR="00307EEF" w:rsidRPr="00781CB2">
        <w:rPr>
          <w:rFonts w:ascii="Arial" w:hAnsi="Arial" w:cs="Arial"/>
        </w:rPr>
        <w:t>‘Have you f</w:t>
      </w:r>
      <w:r w:rsidRPr="00781CB2">
        <w:rPr>
          <w:rFonts w:ascii="Arial" w:hAnsi="Arial" w:cs="Arial"/>
        </w:rPr>
        <w:t>ill</w:t>
      </w:r>
      <w:r w:rsidR="00307EEF" w:rsidRPr="00781CB2">
        <w:rPr>
          <w:rFonts w:ascii="Arial" w:hAnsi="Arial" w:cs="Arial"/>
        </w:rPr>
        <w:t>ed a b</w:t>
      </w:r>
      <w:r w:rsidRPr="00781CB2">
        <w:rPr>
          <w:rFonts w:ascii="Arial" w:hAnsi="Arial" w:cs="Arial"/>
        </w:rPr>
        <w:t>ucket</w:t>
      </w:r>
      <w:r w:rsidR="00307EEF" w:rsidRPr="00781CB2">
        <w:rPr>
          <w:rFonts w:ascii="Arial" w:hAnsi="Arial" w:cs="Arial"/>
        </w:rPr>
        <w:t xml:space="preserve"> today?</w:t>
      </w:r>
      <w:r w:rsidRPr="00781CB2">
        <w:rPr>
          <w:rFonts w:ascii="Arial" w:hAnsi="Arial" w:cs="Arial"/>
        </w:rPr>
        <w:t xml:space="preserve">’ </w:t>
      </w:r>
      <w:r w:rsidR="00804CC0" w:rsidRPr="00781CB2">
        <w:rPr>
          <w:rFonts w:ascii="Arial" w:hAnsi="Arial" w:cs="Arial"/>
        </w:rPr>
        <w:t>Students create a bucket and when they help others they add a ‘coin’ into the bucket.</w:t>
      </w:r>
      <w:r w:rsidRPr="00781CB2">
        <w:rPr>
          <w:rFonts w:ascii="Arial" w:hAnsi="Arial" w:cs="Arial"/>
        </w:rPr>
        <w:t xml:space="preserve"> </w:t>
      </w:r>
      <w:r w:rsidR="00307EEF" w:rsidRPr="00781CB2">
        <w:rPr>
          <w:rFonts w:ascii="Arial" w:hAnsi="Arial" w:cs="Arial"/>
        </w:rPr>
        <w:t>Ask s</w:t>
      </w:r>
      <w:r w:rsidRPr="00781CB2">
        <w:rPr>
          <w:rFonts w:ascii="Arial" w:hAnsi="Arial" w:cs="Arial"/>
        </w:rPr>
        <w:t xml:space="preserve">tudents </w:t>
      </w:r>
      <w:r w:rsidR="00307EEF" w:rsidRPr="00781CB2">
        <w:rPr>
          <w:rFonts w:ascii="Arial" w:hAnsi="Arial" w:cs="Arial"/>
        </w:rPr>
        <w:t xml:space="preserve">to identify the personal strengths evident in the story. </w:t>
      </w:r>
    </w:p>
    <w:p w:rsidR="00804CC0" w:rsidRPr="00781CB2" w:rsidRDefault="004237F4" w:rsidP="004237F4">
      <w:pPr>
        <w:pStyle w:val="Heading2"/>
        <w:rPr>
          <w:rFonts w:ascii="Arial" w:hAnsi="Arial" w:cs="Arial"/>
        </w:rPr>
      </w:pPr>
      <w:r w:rsidRPr="00781CB2">
        <w:rPr>
          <w:rFonts w:ascii="Arial" w:hAnsi="Arial" w:cs="Arial"/>
        </w:rPr>
        <w:t>Summative Assessment</w:t>
      </w:r>
    </w:p>
    <w:p w:rsidR="00804CC0" w:rsidRPr="00781CB2" w:rsidRDefault="00804CC0" w:rsidP="00804CC0">
      <w:pPr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In groups students create a role-play to show a </w:t>
      </w:r>
      <w:r w:rsidR="00BB6BDA" w:rsidRPr="00781CB2">
        <w:rPr>
          <w:rFonts w:ascii="Arial" w:hAnsi="Arial" w:cs="Arial"/>
        </w:rPr>
        <w:t xml:space="preserve">personal </w:t>
      </w:r>
      <w:r w:rsidRPr="00781CB2">
        <w:rPr>
          <w:rFonts w:ascii="Arial" w:hAnsi="Arial" w:cs="Arial"/>
        </w:rPr>
        <w:t>strength in action.</w:t>
      </w:r>
    </w:p>
    <w:p w:rsidR="00804CC0" w:rsidRPr="00781CB2" w:rsidRDefault="004B2D0D" w:rsidP="00804CC0">
      <w:pPr>
        <w:rPr>
          <w:rFonts w:ascii="Arial" w:hAnsi="Arial" w:cs="Arial"/>
        </w:rPr>
      </w:pPr>
      <w:r w:rsidRPr="00781CB2">
        <w:rPr>
          <w:rFonts w:ascii="Arial" w:hAnsi="Arial" w:cs="Arial"/>
        </w:rPr>
        <w:t>Using a picture as stimulus, ask students to c</w:t>
      </w:r>
      <w:r w:rsidR="00804CC0" w:rsidRPr="00781CB2">
        <w:rPr>
          <w:rFonts w:ascii="Arial" w:hAnsi="Arial" w:cs="Arial"/>
        </w:rPr>
        <w:t xml:space="preserve">reate a </w:t>
      </w:r>
      <w:r w:rsidR="00BB6BDA" w:rsidRPr="00781CB2">
        <w:rPr>
          <w:rFonts w:ascii="Arial" w:hAnsi="Arial" w:cs="Arial"/>
        </w:rPr>
        <w:t>story</w:t>
      </w:r>
      <w:r w:rsidR="00307EEF" w:rsidRPr="00781CB2">
        <w:rPr>
          <w:rFonts w:ascii="Arial" w:hAnsi="Arial" w:cs="Arial"/>
        </w:rPr>
        <w:t xml:space="preserve"> about a personal strength</w:t>
      </w:r>
      <w:r w:rsidR="00804CC0" w:rsidRPr="00781CB2">
        <w:rPr>
          <w:rFonts w:ascii="Arial" w:hAnsi="Arial" w:cs="Arial"/>
        </w:rPr>
        <w:t>.</w:t>
      </w:r>
      <w:r w:rsidRPr="00781CB2">
        <w:rPr>
          <w:rFonts w:ascii="Arial" w:hAnsi="Arial" w:cs="Arial"/>
        </w:rPr>
        <w:t xml:space="preserve"> The story should show how a personal strength contributes to school or family life.</w:t>
      </w:r>
      <w:r w:rsidR="00FA364A" w:rsidRPr="00781CB2">
        <w:rPr>
          <w:rFonts w:ascii="Arial" w:hAnsi="Arial" w:cs="Arial"/>
        </w:rPr>
        <w:t xml:space="preserve"> Students could present their story using the application such as </w:t>
      </w:r>
      <w:hyperlink r:id="rId13" w:history="1">
        <w:proofErr w:type="spellStart"/>
        <w:r w:rsidR="00FA364A" w:rsidRPr="00781CB2">
          <w:rPr>
            <w:rStyle w:val="Hyperlink"/>
            <w:rFonts w:ascii="Arial" w:hAnsi="Arial" w:cs="Arial"/>
          </w:rPr>
          <w:t>Chatterpix</w:t>
        </w:r>
        <w:proofErr w:type="spellEnd"/>
      </w:hyperlink>
      <w:r w:rsidR="00FA364A" w:rsidRPr="00781CB2">
        <w:rPr>
          <w:rFonts w:ascii="Arial" w:hAnsi="Arial" w:cs="Arial"/>
        </w:rPr>
        <w:t xml:space="preserve"> which enables students to add their voice to a photograph. </w:t>
      </w:r>
    </w:p>
    <w:p w:rsidR="00B13621" w:rsidRPr="00781CB2" w:rsidRDefault="00B13621" w:rsidP="00B13621">
      <w:pPr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Use the assessment rubric on page 3 to identify where students are located on the Victorian Curriculum </w:t>
      </w:r>
      <w:r w:rsidR="00312820" w:rsidRPr="00781CB2">
        <w:rPr>
          <w:rFonts w:ascii="Arial" w:hAnsi="Arial" w:cs="Arial"/>
        </w:rPr>
        <w:t xml:space="preserve">F-10 </w:t>
      </w:r>
      <w:r w:rsidRPr="00781CB2">
        <w:rPr>
          <w:rFonts w:ascii="Arial" w:hAnsi="Arial" w:cs="Arial"/>
        </w:rPr>
        <w:t>continuum.</w:t>
      </w:r>
    </w:p>
    <w:p w:rsidR="00600622" w:rsidRPr="00781CB2" w:rsidRDefault="00600622" w:rsidP="00600622">
      <w:pPr>
        <w:pStyle w:val="Heading1"/>
        <w:rPr>
          <w:rFonts w:ascii="Arial" w:hAnsi="Arial" w:cs="Arial"/>
        </w:rPr>
      </w:pPr>
      <w:r w:rsidRPr="00781CB2">
        <w:rPr>
          <w:rFonts w:ascii="Arial" w:hAnsi="Arial" w:cs="Arial"/>
        </w:rPr>
        <w:t xml:space="preserve">Resources </w:t>
      </w:r>
    </w:p>
    <w:p w:rsidR="001257FD" w:rsidRPr="00781CB2" w:rsidRDefault="00307EEF" w:rsidP="001257FD">
      <w:pPr>
        <w:rPr>
          <w:rFonts w:ascii="Arial" w:hAnsi="Arial" w:cs="Arial"/>
        </w:rPr>
      </w:pPr>
      <w:r w:rsidRPr="00781CB2">
        <w:rPr>
          <w:rFonts w:ascii="Arial" w:hAnsi="Arial" w:cs="Arial"/>
          <w:noProof/>
        </w:rPr>
        <w:t xml:space="preserve">McCloud, C. 2015, </w:t>
      </w:r>
      <w:hyperlink r:id="rId14" w:history="1">
        <w:r w:rsidRPr="00781CB2">
          <w:rPr>
            <w:rStyle w:val="Hyperlink"/>
            <w:rFonts w:ascii="Arial" w:hAnsi="Arial" w:cs="Arial"/>
            <w:noProof/>
          </w:rPr>
          <w:t>Have you filled a bucket today?</w:t>
        </w:r>
      </w:hyperlink>
      <w:r w:rsidRPr="00781CB2">
        <w:rPr>
          <w:rFonts w:ascii="Arial" w:hAnsi="Arial" w:cs="Arial"/>
          <w:noProof/>
        </w:rPr>
        <w:t xml:space="preserve"> is </w:t>
      </w:r>
      <w:r w:rsidRPr="00781CB2">
        <w:rPr>
          <w:rFonts w:ascii="Arial" w:hAnsi="Arial" w:cs="Arial"/>
        </w:rPr>
        <w:t xml:space="preserve">a story that encourages positive behaviour by using the concept of an invisible bucket to show children how easy and rewarding it is to express kindness by ‘filling </w:t>
      </w:r>
      <w:proofErr w:type="gramStart"/>
      <w:r w:rsidRPr="00781CB2">
        <w:rPr>
          <w:rFonts w:ascii="Arial" w:hAnsi="Arial" w:cs="Arial"/>
        </w:rPr>
        <w:t>buckets’.</w:t>
      </w:r>
      <w:proofErr w:type="gramEnd"/>
    </w:p>
    <w:p w:rsidR="00600622" w:rsidRPr="00781CB2" w:rsidRDefault="00600622" w:rsidP="00600622">
      <w:pPr>
        <w:rPr>
          <w:rFonts w:ascii="Arial" w:hAnsi="Arial" w:cs="Arial"/>
        </w:rPr>
      </w:pPr>
    </w:p>
    <w:p w:rsidR="00600622" w:rsidRPr="00781CB2" w:rsidRDefault="00600622" w:rsidP="00600622">
      <w:pPr>
        <w:rPr>
          <w:rFonts w:ascii="Arial" w:hAnsi="Arial" w:cs="Arial"/>
        </w:rPr>
        <w:sectPr w:rsidR="00600622" w:rsidRPr="00781CB2" w:rsidSect="00781CB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600622" w:rsidRPr="00781CB2" w:rsidRDefault="00DF44A5" w:rsidP="00B177E5">
      <w:pPr>
        <w:pStyle w:val="Heading1"/>
        <w:spacing w:before="0"/>
        <w:jc w:val="center"/>
        <w:rPr>
          <w:rFonts w:ascii="Arial" w:hAnsi="Arial" w:cs="Arial"/>
        </w:rPr>
      </w:pPr>
      <w:r w:rsidRPr="00781CB2">
        <w:rPr>
          <w:rFonts w:ascii="Arial" w:hAnsi="Arial" w:cs="Arial"/>
        </w:rPr>
        <w:lastRenderedPageBreak/>
        <w:t xml:space="preserve">Personal </w:t>
      </w:r>
      <w:r w:rsidR="00312820" w:rsidRPr="00781CB2">
        <w:rPr>
          <w:rFonts w:ascii="Arial" w:hAnsi="Arial" w:cs="Arial"/>
        </w:rPr>
        <w:t xml:space="preserve">strengths assessment rubric </w:t>
      </w:r>
      <w:r w:rsidRPr="00781CB2">
        <w:rPr>
          <w:rFonts w:ascii="Arial" w:hAnsi="Arial" w:cs="Arial"/>
        </w:rPr>
        <w:t>– Level 1-2</w:t>
      </w: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1384"/>
        <w:gridCol w:w="2693"/>
        <w:gridCol w:w="2694"/>
        <w:gridCol w:w="2409"/>
        <w:gridCol w:w="2631"/>
        <w:gridCol w:w="2756"/>
      </w:tblGrid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3" w:type="dxa"/>
            <w:gridSpan w:val="5"/>
            <w:shd w:val="clear" w:color="auto" w:fill="B8CCE4" w:themeFill="accent1" w:themeFillTint="66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BE5F1" w:themeFill="accent1" w:themeFillTint="33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Foundation</w:t>
            </w:r>
          </w:p>
        </w:tc>
        <w:tc>
          <w:tcPr>
            <w:tcW w:w="2694" w:type="dxa"/>
            <w:shd w:val="clear" w:color="auto" w:fill="DBE5F1" w:themeFill="accent1" w:themeFillTint="33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BE5F1" w:themeFill="accent1" w:themeFillTint="33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Level 2</w:t>
            </w:r>
          </w:p>
        </w:tc>
        <w:tc>
          <w:tcPr>
            <w:tcW w:w="2631" w:type="dxa"/>
            <w:shd w:val="clear" w:color="auto" w:fill="DBE5F1" w:themeFill="accent1" w:themeFillTint="33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6" w:type="dxa"/>
            <w:shd w:val="clear" w:color="auto" w:fill="DBE5F1" w:themeFill="accent1" w:themeFillTint="33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Level 4</w:t>
            </w:r>
          </w:p>
        </w:tc>
      </w:tr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3" w:type="dxa"/>
            <w:gridSpan w:val="5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F44A5" w:rsidRPr="00781CB2" w:rsidRDefault="00DF44A5" w:rsidP="00DF44A5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By the end of Foundation Level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, students </w:t>
            </w:r>
            <w:r w:rsidR="00B25BCB" w:rsidRPr="00781CB2">
              <w:rPr>
                <w:rFonts w:ascii="Arial" w:hAnsi="Arial" w:cs="Arial"/>
                <w:sz w:val="20"/>
                <w:szCs w:val="20"/>
              </w:rPr>
              <w:t>... recognise personal qualities and achievements by describing activities they enjoy at school and home, noting their strengths</w:t>
            </w:r>
          </w:p>
        </w:tc>
        <w:tc>
          <w:tcPr>
            <w:tcW w:w="2694" w:type="dxa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DF44A5" w:rsidRPr="00781CB2" w:rsidRDefault="00DF44A5" w:rsidP="002942C1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By the end of Level 2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781CB2">
              <w:rPr>
                <w:rFonts w:ascii="Arial" w:hAnsi="Arial" w:cs="Arial"/>
                <w:color w:val="333333"/>
                <w:sz w:val="20"/>
                <w:szCs w:val="20"/>
              </w:rPr>
              <w:t>students.</w:t>
            </w:r>
            <w:r w:rsidR="00B25BCB" w:rsidRPr="00781CB2">
              <w:rPr>
                <w:rFonts w:ascii="Arial" w:hAnsi="Arial" w:cs="Arial"/>
              </w:rPr>
              <w:t xml:space="preserve"> </w:t>
            </w:r>
            <w:r w:rsidR="00B25BCB" w:rsidRPr="00781CB2">
              <w:rPr>
                <w:rFonts w:ascii="Arial" w:hAnsi="Arial" w:cs="Arial"/>
                <w:sz w:val="20"/>
                <w:szCs w:val="20"/>
              </w:rPr>
              <w:t xml:space="preserve">... </w:t>
            </w:r>
            <w:proofErr w:type="gramStart"/>
            <w:r w:rsidR="00B25BCB" w:rsidRPr="00781CB2">
              <w:rPr>
                <w:rFonts w:ascii="Arial" w:hAnsi="Arial" w:cs="Arial"/>
                <w:sz w:val="20"/>
                <w:szCs w:val="20"/>
              </w:rPr>
              <w:t>identify</w:t>
            </w:r>
            <w:proofErr w:type="gramEnd"/>
            <w:r w:rsidR="00B25BCB" w:rsidRPr="00781CB2">
              <w:rPr>
                <w:rFonts w:ascii="Arial" w:hAnsi="Arial" w:cs="Arial"/>
                <w:sz w:val="20"/>
                <w:szCs w:val="20"/>
              </w:rPr>
              <w:t xml:space="preserve"> and describe personal interests, skills and achievements and reflect on how these might contribute to school or family life.</w:t>
            </w:r>
          </w:p>
        </w:tc>
        <w:tc>
          <w:tcPr>
            <w:tcW w:w="2631" w:type="dxa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6" w:type="dxa"/>
          </w:tcPr>
          <w:p w:rsidR="00DF44A5" w:rsidRPr="00781CB2" w:rsidRDefault="00DF44A5" w:rsidP="006D4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By the end of Level 4</w:t>
            </w:r>
          </w:p>
          <w:p w:rsidR="00DF44A5" w:rsidRPr="00781CB2" w:rsidRDefault="009468CC" w:rsidP="00DF44A5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S</w:t>
            </w:r>
            <w:r w:rsidR="00DF44A5" w:rsidRPr="00781CB2">
              <w:rPr>
                <w:rFonts w:ascii="Arial" w:hAnsi="Arial" w:cs="Arial"/>
                <w:sz w:val="20"/>
                <w:szCs w:val="20"/>
              </w:rPr>
              <w:t>tudents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 ...</w:t>
            </w:r>
            <w:r w:rsidR="00DF44A5" w:rsidRPr="00781CB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81CB2">
              <w:rPr>
                <w:rFonts w:ascii="Arial" w:hAnsi="Arial" w:cs="Arial"/>
                <w:sz w:val="20"/>
                <w:szCs w:val="20"/>
              </w:rPr>
              <w:t>recognise personal strengths and challenges and identify skills they would like to develop.</w:t>
            </w:r>
          </w:p>
        </w:tc>
      </w:tr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83" w:type="dxa"/>
            <w:gridSpan w:val="5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Health and Physical Education</w:t>
            </w:r>
          </w:p>
        </w:tc>
      </w:tr>
      <w:tr w:rsidR="00DF44A5" w:rsidRPr="00781CB2" w:rsidTr="00C76975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DF44A5" w:rsidRPr="00781CB2" w:rsidRDefault="004B2D0D" w:rsidP="00DF44A5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By the end of Foundation Level</w:t>
            </w:r>
            <w:r w:rsidRPr="00781CB2">
              <w:rPr>
                <w:rFonts w:ascii="Arial" w:hAnsi="Arial" w:cs="Arial"/>
                <w:sz w:val="20"/>
                <w:szCs w:val="20"/>
              </w:rPr>
              <w:t>, students recognise how they are growing and changing.</w:t>
            </w:r>
          </w:p>
        </w:tc>
        <w:tc>
          <w:tcPr>
            <w:tcW w:w="2694" w:type="dxa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:rsidR="00DF44A5" w:rsidRPr="00781CB2" w:rsidRDefault="00DF44A5" w:rsidP="00DF44A5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By the end of Level 2,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 students ... </w:t>
            </w:r>
            <w:r w:rsidR="002942C1" w:rsidRPr="00781CB2">
              <w:rPr>
                <w:rFonts w:ascii="Arial" w:hAnsi="Arial" w:cs="Arial"/>
                <w:sz w:val="20"/>
                <w:szCs w:val="20"/>
              </w:rPr>
              <w:t>recognise how strengths and achievements contribute to identities.</w:t>
            </w:r>
          </w:p>
        </w:tc>
        <w:tc>
          <w:tcPr>
            <w:tcW w:w="2631" w:type="dxa"/>
          </w:tcPr>
          <w:p w:rsidR="00DF44A5" w:rsidRPr="00781CB2" w:rsidRDefault="00DF44A5" w:rsidP="006D4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6" w:type="dxa"/>
          </w:tcPr>
          <w:p w:rsidR="00DF44A5" w:rsidRPr="00781CB2" w:rsidRDefault="00DF44A5" w:rsidP="002942C1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 xml:space="preserve">By the end of Level 4, 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students ... </w:t>
            </w:r>
            <w:r w:rsidR="002942C1" w:rsidRPr="00781CB2">
              <w:rPr>
                <w:rFonts w:ascii="Arial" w:hAnsi="Arial" w:cs="Arial"/>
                <w:sz w:val="20"/>
                <w:szCs w:val="20"/>
              </w:rPr>
              <w:t>examine influences that strengthen identities.</w:t>
            </w:r>
          </w:p>
        </w:tc>
      </w:tr>
    </w:tbl>
    <w:p w:rsidR="002942C1" w:rsidRPr="00C76975" w:rsidRDefault="002942C1">
      <w:pPr>
        <w:rPr>
          <w:rFonts w:ascii="Arial" w:hAnsi="Arial" w:cs="Arial"/>
          <w:sz w:val="2"/>
        </w:rPr>
      </w:pPr>
    </w:p>
    <w:tbl>
      <w:tblPr>
        <w:tblStyle w:val="TableGrid"/>
        <w:tblW w:w="14885" w:type="dxa"/>
        <w:tblInd w:w="-318" w:type="dxa"/>
        <w:tblLook w:val="04A0" w:firstRow="1" w:lastRow="0" w:firstColumn="1" w:lastColumn="0" w:noHBand="0" w:noVBand="1"/>
      </w:tblPr>
      <w:tblGrid>
        <w:gridCol w:w="1560"/>
        <w:gridCol w:w="2835"/>
        <w:gridCol w:w="2694"/>
        <w:gridCol w:w="2409"/>
        <w:gridCol w:w="2631"/>
        <w:gridCol w:w="2756"/>
      </w:tblGrid>
      <w:tr w:rsidR="002942C1" w:rsidRPr="00781CB2" w:rsidTr="00C76975">
        <w:tc>
          <w:tcPr>
            <w:tcW w:w="1560" w:type="dxa"/>
          </w:tcPr>
          <w:p w:rsidR="002942C1" w:rsidRPr="00781CB2" w:rsidRDefault="002942C1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835" w:type="dxa"/>
          </w:tcPr>
          <w:p w:rsidR="002942C1" w:rsidRPr="00781CB2" w:rsidRDefault="002942C1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At Foundation students can:</w:t>
            </w:r>
          </w:p>
        </w:tc>
        <w:tc>
          <w:tcPr>
            <w:tcW w:w="2694" w:type="dxa"/>
          </w:tcPr>
          <w:p w:rsidR="002942C1" w:rsidRPr="00781CB2" w:rsidRDefault="002942C1" w:rsidP="006D4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When progressing towards level 2 students can:</w:t>
            </w:r>
          </w:p>
        </w:tc>
        <w:tc>
          <w:tcPr>
            <w:tcW w:w="2409" w:type="dxa"/>
          </w:tcPr>
          <w:p w:rsidR="002942C1" w:rsidRPr="00781CB2" w:rsidRDefault="002942C1" w:rsidP="006D4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631" w:type="dxa"/>
          </w:tcPr>
          <w:p w:rsidR="002942C1" w:rsidRPr="00781CB2" w:rsidRDefault="002942C1" w:rsidP="006D4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756" w:type="dxa"/>
          </w:tcPr>
          <w:p w:rsidR="002942C1" w:rsidRPr="00781CB2" w:rsidRDefault="002942C1" w:rsidP="006D4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81CB2">
              <w:rPr>
                <w:rFonts w:ascii="Arial" w:hAnsi="Arial" w:cs="Arial"/>
                <w:b/>
                <w:sz w:val="20"/>
                <w:szCs w:val="20"/>
              </w:rPr>
              <w:t>At level 4 students can:</w:t>
            </w:r>
          </w:p>
        </w:tc>
      </w:tr>
      <w:tr w:rsidR="002942C1" w:rsidRPr="00781CB2" w:rsidTr="00C76975">
        <w:trPr>
          <w:trHeight w:val="1531"/>
        </w:trPr>
        <w:tc>
          <w:tcPr>
            <w:tcW w:w="1560" w:type="dxa"/>
          </w:tcPr>
          <w:p w:rsidR="002942C1" w:rsidRPr="00781CB2" w:rsidRDefault="002942C1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Identification of personal strengths</w:t>
            </w:r>
          </w:p>
        </w:tc>
        <w:tc>
          <w:tcPr>
            <w:tcW w:w="2835" w:type="dxa"/>
          </w:tcPr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 xml:space="preserve">name some personal strengths </w:t>
            </w:r>
          </w:p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match a picture of a personal strength to a word (for example brave or kind)</w:t>
            </w:r>
          </w:p>
        </w:tc>
        <w:tc>
          <w:tcPr>
            <w:tcW w:w="2694" w:type="dxa"/>
          </w:tcPr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identify some strengths they use at school or at home</w:t>
            </w:r>
          </w:p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provide an example of what a personal strength (for example being brave or kind) looks like</w:t>
            </w:r>
          </w:p>
        </w:tc>
        <w:tc>
          <w:tcPr>
            <w:tcW w:w="2409" w:type="dxa"/>
          </w:tcPr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describe key strengths they use at school or at home</w:t>
            </w:r>
          </w:p>
          <w:p w:rsidR="002942C1" w:rsidRPr="00781CB2" w:rsidRDefault="002942C1" w:rsidP="002942C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provide examples of personal strengths in action at home or school</w:t>
            </w:r>
          </w:p>
        </w:tc>
        <w:tc>
          <w:tcPr>
            <w:tcW w:w="2631" w:type="dxa"/>
          </w:tcPr>
          <w:p w:rsidR="002942C1" w:rsidRPr="00781CB2" w:rsidRDefault="004B2D0D" w:rsidP="00312820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>describe</w:t>
            </w:r>
            <w:proofErr w:type="gramEnd"/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a variety of personal strengths and give an example of how they can be used </w:t>
            </w:r>
            <w:r w:rsidR="00312820"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in </w:t>
            </w:r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>very</w:t>
            </w:r>
            <w:r w:rsidR="00312820"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>day life.</w:t>
            </w:r>
          </w:p>
        </w:tc>
        <w:tc>
          <w:tcPr>
            <w:tcW w:w="2756" w:type="dxa"/>
          </w:tcPr>
          <w:p w:rsidR="004B2D0D" w:rsidRPr="00781CB2" w:rsidRDefault="004B2D0D" w:rsidP="004B2D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 xml:space="preserve">describe  a situation where a personal strength is important </w:t>
            </w:r>
          </w:p>
          <w:p w:rsidR="002942C1" w:rsidRPr="00781CB2" w:rsidRDefault="004B2D0D" w:rsidP="004B2D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81CB2">
              <w:rPr>
                <w:rFonts w:ascii="Arial" w:hAnsi="Arial" w:cs="Arial"/>
                <w:sz w:val="20"/>
                <w:szCs w:val="20"/>
              </w:rPr>
              <w:t>describe</w:t>
            </w:r>
            <w:proofErr w:type="gramEnd"/>
            <w:r w:rsidRPr="00781CB2">
              <w:rPr>
                <w:rFonts w:ascii="Arial" w:hAnsi="Arial" w:cs="Arial"/>
                <w:sz w:val="20"/>
                <w:szCs w:val="20"/>
              </w:rPr>
              <w:t xml:space="preserve"> their own personal strengths and identify the skills or strengths they would like to develop.</w:t>
            </w:r>
            <w:r w:rsidR="002942C1" w:rsidRPr="00781CB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B2D0D" w:rsidRPr="00781CB2" w:rsidTr="00C76975">
        <w:tc>
          <w:tcPr>
            <w:tcW w:w="1560" w:type="dxa"/>
          </w:tcPr>
          <w:p w:rsidR="004B2D0D" w:rsidRPr="00781CB2" w:rsidRDefault="004B2D0D" w:rsidP="006D4CF6">
            <w:p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Factors shaping identity</w:t>
            </w:r>
          </w:p>
        </w:tc>
        <w:tc>
          <w:tcPr>
            <w:tcW w:w="2835" w:type="dxa"/>
          </w:tcPr>
          <w:p w:rsidR="004B2D0D" w:rsidRPr="00781CB2" w:rsidRDefault="00B56289" w:rsidP="00B5628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identify personal characteristics that have developed or changed (for example I used to be scared of the dark but no</w:t>
            </w:r>
            <w:r w:rsidR="00312820" w:rsidRPr="00781CB2">
              <w:rPr>
                <w:rFonts w:ascii="Arial" w:hAnsi="Arial" w:cs="Arial"/>
                <w:sz w:val="20"/>
                <w:szCs w:val="20"/>
              </w:rPr>
              <w:t>w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 I am brave)</w:t>
            </w:r>
          </w:p>
        </w:tc>
        <w:tc>
          <w:tcPr>
            <w:tcW w:w="2694" w:type="dxa"/>
          </w:tcPr>
          <w:p w:rsidR="004B2D0D" w:rsidRPr="00781CB2" w:rsidRDefault="00B56289" w:rsidP="00B56289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781CB2">
              <w:rPr>
                <w:rFonts w:ascii="Arial" w:hAnsi="Arial" w:cs="Arial"/>
                <w:sz w:val="20"/>
                <w:szCs w:val="20"/>
              </w:rPr>
              <w:t>identify</w:t>
            </w:r>
            <w:proofErr w:type="gramEnd"/>
            <w:r w:rsidRPr="00781CB2">
              <w:rPr>
                <w:rFonts w:ascii="Arial" w:hAnsi="Arial" w:cs="Arial"/>
                <w:sz w:val="20"/>
                <w:szCs w:val="20"/>
              </w:rPr>
              <w:t xml:space="preserve"> personal achievements that contribute to their identity (for example I am good a drawing</w:t>
            </w:r>
            <w:r w:rsidR="0059735E" w:rsidRPr="00781CB2">
              <w:rPr>
                <w:rFonts w:ascii="Arial" w:hAnsi="Arial" w:cs="Arial"/>
                <w:sz w:val="20"/>
                <w:szCs w:val="20"/>
              </w:rPr>
              <w:t>,</w:t>
            </w:r>
            <w:r w:rsidRPr="00781CB2">
              <w:rPr>
                <w:rFonts w:ascii="Arial" w:hAnsi="Arial" w:cs="Arial"/>
                <w:sz w:val="20"/>
                <w:szCs w:val="20"/>
              </w:rPr>
              <w:t xml:space="preserve"> etc.)</w:t>
            </w:r>
          </w:p>
        </w:tc>
        <w:tc>
          <w:tcPr>
            <w:tcW w:w="2409" w:type="dxa"/>
          </w:tcPr>
          <w:p w:rsidR="004B2D0D" w:rsidRPr="00781CB2" w:rsidRDefault="004B2D0D" w:rsidP="004B2D0D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identify how a personal strength or achievement shaped their identity </w:t>
            </w:r>
          </w:p>
        </w:tc>
        <w:tc>
          <w:tcPr>
            <w:tcW w:w="2631" w:type="dxa"/>
          </w:tcPr>
          <w:p w:rsidR="004B2D0D" w:rsidRPr="00781CB2" w:rsidRDefault="004B2D0D" w:rsidP="004B2D0D">
            <w:pPr>
              <w:pStyle w:val="ListParagraph"/>
              <w:widowControl w:val="0"/>
              <w:numPr>
                <w:ilvl w:val="0"/>
                <w:numId w:val="1"/>
              </w:numPr>
              <w:spacing w:line="203" w:lineRule="exact"/>
              <w:ind w:right="-2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781CB2">
              <w:rPr>
                <w:rFonts w:ascii="Arial" w:eastAsia="Arial" w:hAnsi="Arial" w:cs="Arial"/>
                <w:spacing w:val="1"/>
                <w:sz w:val="20"/>
                <w:szCs w:val="20"/>
              </w:rPr>
              <w:t>identify a range of influences on the development of their identity</w:t>
            </w:r>
          </w:p>
        </w:tc>
        <w:tc>
          <w:tcPr>
            <w:tcW w:w="2756" w:type="dxa"/>
          </w:tcPr>
          <w:p w:rsidR="004B2D0D" w:rsidRPr="00781CB2" w:rsidRDefault="004B2D0D" w:rsidP="004B2D0D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81CB2">
              <w:rPr>
                <w:rFonts w:ascii="Arial" w:hAnsi="Arial" w:cs="Arial"/>
                <w:sz w:val="20"/>
                <w:szCs w:val="20"/>
              </w:rPr>
              <w:t>describe influences that contribute to the development of their identity</w:t>
            </w:r>
          </w:p>
        </w:tc>
      </w:tr>
    </w:tbl>
    <w:p w:rsidR="00600622" w:rsidRPr="006D4CF6" w:rsidRDefault="00600622" w:rsidP="00600622">
      <w:pPr>
        <w:rPr>
          <w:rFonts w:ascii="Arial" w:hAnsi="Arial" w:cs="Arial"/>
        </w:rPr>
      </w:pPr>
    </w:p>
    <w:sectPr w:rsidR="00600622" w:rsidRPr="006D4CF6" w:rsidSect="00600622">
      <w:headerReference w:type="default" r:id="rId21"/>
      <w:foot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B2" w:rsidRDefault="00781CB2" w:rsidP="00781CB2">
      <w:pPr>
        <w:spacing w:after="0" w:line="240" w:lineRule="auto"/>
      </w:pPr>
      <w:r>
        <w:separator/>
      </w:r>
    </w:p>
  </w:endnote>
  <w:endnote w:type="continuationSeparator" w:id="0">
    <w:p w:rsidR="00781CB2" w:rsidRDefault="00781CB2" w:rsidP="0078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9" w:rsidRDefault="00E67A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B2" w:rsidRDefault="00781CB2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 w:rsidR="00C76975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36E" w:rsidRDefault="0078736E" w:rsidP="00E67A89">
    <w:pPr>
      <w:pStyle w:val="Footer"/>
      <w:jc w:val="center"/>
    </w:pPr>
    <w:r>
      <w:rPr>
        <w:noProof/>
        <w:lang w:eastAsia="en-AU"/>
      </w:rPr>
      <w:drawing>
        <wp:inline distT="0" distB="0" distL="0" distR="0" wp14:anchorId="10A657BD" wp14:editId="5880A4BB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9EF" w:rsidRDefault="00FC39EF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B2" w:rsidRDefault="00781CB2" w:rsidP="00781CB2">
      <w:pPr>
        <w:spacing w:after="0" w:line="240" w:lineRule="auto"/>
      </w:pPr>
      <w:r>
        <w:separator/>
      </w:r>
    </w:p>
  </w:footnote>
  <w:footnote w:type="continuationSeparator" w:id="0">
    <w:p w:rsidR="00781CB2" w:rsidRDefault="00781CB2" w:rsidP="00781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9" w:rsidRDefault="00E67A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36E" w:rsidRDefault="0078736E" w:rsidP="0078736E">
    <w:pPr>
      <w:pStyle w:val="Header"/>
    </w:pPr>
    <w:r>
      <w:t>Respectful Relationships: Personal Strengths, Levels 1-2</w:t>
    </w:r>
  </w:p>
  <w:p w:rsidR="00781CB2" w:rsidRDefault="00781CB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36E" w:rsidRDefault="0078736E" w:rsidP="00E67A89">
    <w:pPr>
      <w:pStyle w:val="Header"/>
      <w:jc w:val="center"/>
    </w:pPr>
    <w:r>
      <w:rPr>
        <w:noProof/>
        <w:lang w:eastAsia="en-AU"/>
      </w:rPr>
      <w:drawing>
        <wp:inline distT="0" distB="0" distL="0" distR="0" wp14:anchorId="28059AA6" wp14:editId="7A0A9151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75" w:rsidRDefault="0078736E">
    <w:pPr>
      <w:pStyle w:val="Header"/>
    </w:pPr>
    <w:r>
      <w:t>Respectful Relationships: Personal Strengths, Levels 1-2</w:t>
    </w:r>
    <w:r w:rsidR="00C76975">
      <w:tab/>
    </w:r>
    <w:r w:rsidR="00C76975">
      <w:tab/>
    </w:r>
    <w:r w:rsidR="00C76975">
      <w:tab/>
    </w:r>
    <w:r w:rsidR="00C7697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B62DAC"/>
    <w:multiLevelType w:val="hybridMultilevel"/>
    <w:tmpl w:val="2F52B1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D7E2A"/>
    <w:multiLevelType w:val="hybridMultilevel"/>
    <w:tmpl w:val="BA62D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41216"/>
    <w:rsid w:val="00083B89"/>
    <w:rsid w:val="000A0743"/>
    <w:rsid w:val="000F13AF"/>
    <w:rsid w:val="001257FD"/>
    <w:rsid w:val="00176F5D"/>
    <w:rsid w:val="00180CDD"/>
    <w:rsid w:val="00183463"/>
    <w:rsid w:val="001B0BB9"/>
    <w:rsid w:val="00207323"/>
    <w:rsid w:val="00242538"/>
    <w:rsid w:val="002942C1"/>
    <w:rsid w:val="00307EEF"/>
    <w:rsid w:val="00312820"/>
    <w:rsid w:val="003247F0"/>
    <w:rsid w:val="003255BF"/>
    <w:rsid w:val="00341684"/>
    <w:rsid w:val="004237F4"/>
    <w:rsid w:val="00426CAD"/>
    <w:rsid w:val="00452F81"/>
    <w:rsid w:val="00485826"/>
    <w:rsid w:val="004B2D0D"/>
    <w:rsid w:val="0059735E"/>
    <w:rsid w:val="00600622"/>
    <w:rsid w:val="00646656"/>
    <w:rsid w:val="006D4CF6"/>
    <w:rsid w:val="006F0DF0"/>
    <w:rsid w:val="007336C8"/>
    <w:rsid w:val="007745B7"/>
    <w:rsid w:val="00781CB2"/>
    <w:rsid w:val="0078736E"/>
    <w:rsid w:val="007F39C5"/>
    <w:rsid w:val="00804CC0"/>
    <w:rsid w:val="0085562F"/>
    <w:rsid w:val="008773F8"/>
    <w:rsid w:val="008D1B18"/>
    <w:rsid w:val="009468CC"/>
    <w:rsid w:val="009D6793"/>
    <w:rsid w:val="009F6482"/>
    <w:rsid w:val="00A635E7"/>
    <w:rsid w:val="00A9061E"/>
    <w:rsid w:val="00A97DA6"/>
    <w:rsid w:val="00AA0D2A"/>
    <w:rsid w:val="00AD1230"/>
    <w:rsid w:val="00B13621"/>
    <w:rsid w:val="00B177E5"/>
    <w:rsid w:val="00B25BCB"/>
    <w:rsid w:val="00B56289"/>
    <w:rsid w:val="00B736F6"/>
    <w:rsid w:val="00B87F13"/>
    <w:rsid w:val="00B91F29"/>
    <w:rsid w:val="00BB6BDA"/>
    <w:rsid w:val="00C76975"/>
    <w:rsid w:val="00DF44A5"/>
    <w:rsid w:val="00E67A89"/>
    <w:rsid w:val="00EA35BD"/>
    <w:rsid w:val="00EC7619"/>
    <w:rsid w:val="00F81388"/>
    <w:rsid w:val="00FA364A"/>
    <w:rsid w:val="00FC39EF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183463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942C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42C1"/>
  </w:style>
  <w:style w:type="paragraph" w:customStyle="1" w:styleId="Default">
    <w:name w:val="Default"/>
    <w:rsid w:val="002942C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CF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36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CB2"/>
  </w:style>
  <w:style w:type="paragraph" w:styleId="Footer">
    <w:name w:val="footer"/>
    <w:basedOn w:val="Normal"/>
    <w:link w:val="FooterChar"/>
    <w:uiPriority w:val="99"/>
    <w:unhideWhenUsed/>
    <w:rsid w:val="00781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CB2"/>
  </w:style>
  <w:style w:type="paragraph" w:customStyle="1" w:styleId="VCAADocumenttitle">
    <w:name w:val="VCAA Document title"/>
    <w:basedOn w:val="Normal"/>
    <w:qFormat/>
    <w:rsid w:val="0078736E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183463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2942C1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2942C1"/>
  </w:style>
  <w:style w:type="paragraph" w:customStyle="1" w:styleId="Default">
    <w:name w:val="Default"/>
    <w:rsid w:val="002942C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CF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36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1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CB2"/>
  </w:style>
  <w:style w:type="paragraph" w:styleId="Footer">
    <w:name w:val="footer"/>
    <w:basedOn w:val="Normal"/>
    <w:link w:val="FooterChar"/>
    <w:uiPriority w:val="99"/>
    <w:unhideWhenUsed/>
    <w:rsid w:val="00781C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CB2"/>
  </w:style>
  <w:style w:type="paragraph" w:customStyle="1" w:styleId="VCAADocumenttitle">
    <w:name w:val="VCAA Document title"/>
    <w:basedOn w:val="Normal"/>
    <w:qFormat/>
    <w:rsid w:val="0078736E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uckduckmoose.com/educational-iphone-itouch-apps-for-kids/chatterpix/" TargetMode="External"/><Relationship Id="rId18" Type="http://schemas.openxmlformats.org/officeDocument/2006/relationships/footer" Target="footer2.xm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29b6985a-935d-4053-97c9-f776a99b0fb6&amp;SearchScope=All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7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hyperlink" Target="http://victoriancurriculum.vcaa.vic.edu.au/Curriculum/ContentDescription/VCPSCSE009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ucketfillers101.com/have-you-filled-a-bucket-today.php" TargetMode="External"/><Relationship Id="rId22" Type="http://schemas.openxmlformats.org/officeDocument/2006/relationships/footer" Target="footer4.xml"/><Relationship Id="rId27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82F125F9-D988-4056-9300-2A13D6285789}"/>
</file>

<file path=customXml/itemProps2.xml><?xml version="1.0" encoding="utf-8"?>
<ds:datastoreItem xmlns:ds="http://schemas.openxmlformats.org/officeDocument/2006/customXml" ds:itemID="{CB4EC61D-065B-4C48-A1CC-00DAFCF9AA90}"/>
</file>

<file path=customXml/itemProps3.xml><?xml version="1.0" encoding="utf-8"?>
<ds:datastoreItem xmlns:ds="http://schemas.openxmlformats.org/officeDocument/2006/customXml" ds:itemID="{3E6D306B-DA90-490C-94E4-53DDDAE17261}"/>
</file>

<file path=customXml/itemProps4.xml><?xml version="1.0" encoding="utf-8"?>
<ds:datastoreItem xmlns:ds="http://schemas.openxmlformats.org/officeDocument/2006/customXml" ds:itemID="{4487D9B2-E54F-4127-8D22-EE28E36A75A4}"/>
</file>

<file path=docProps/app.xml><?xml version="1.0" encoding="utf-8"?>
<Properties xmlns="http://schemas.openxmlformats.org/officeDocument/2006/extended-properties" xmlns:vt="http://schemas.openxmlformats.org/officeDocument/2006/docPropsVTypes">
  <Template>A3571216.dotm</Template>
  <TotalTime>19</TotalTime>
  <Pages>4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Foster, Sharon A</cp:lastModifiedBy>
  <cp:revision>14</cp:revision>
  <cp:lastPrinted>2017-06-21T00:51:00Z</cp:lastPrinted>
  <dcterms:created xsi:type="dcterms:W3CDTF">2017-06-05T06:06:00Z</dcterms:created>
  <dcterms:modified xsi:type="dcterms:W3CDTF">2017-10-11T02:52:00Z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